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85138D" w14:textId="40E9DA93" w:rsidR="00FD3275" w:rsidRPr="00B6713B" w:rsidRDefault="00854035" w:rsidP="00FD3275">
      <w:pPr>
        <w:jc w:val="right"/>
        <w:rPr>
          <w:sz w:val="22"/>
        </w:rPr>
      </w:pPr>
      <w:bookmarkStart w:id="0" w:name="_GoBack"/>
      <w:bookmarkEnd w:id="0"/>
      <w:r>
        <w:rPr>
          <w:sz w:val="22"/>
        </w:rPr>
        <w:t>Tuesday</w:t>
      </w:r>
      <w:r w:rsidR="007C6245" w:rsidRPr="00B6713B">
        <w:rPr>
          <w:sz w:val="22"/>
        </w:rPr>
        <w:t xml:space="preserve"> </w:t>
      </w:r>
      <w:r>
        <w:rPr>
          <w:sz w:val="22"/>
        </w:rPr>
        <w:t>20th</w:t>
      </w:r>
      <w:r w:rsidR="00EC4DAF" w:rsidRPr="00B6713B">
        <w:rPr>
          <w:sz w:val="22"/>
        </w:rPr>
        <w:t xml:space="preserve"> </w:t>
      </w:r>
      <w:r>
        <w:rPr>
          <w:sz w:val="22"/>
        </w:rPr>
        <w:t>October</w:t>
      </w:r>
      <w:r w:rsidR="00EC4DAF" w:rsidRPr="00B6713B">
        <w:rPr>
          <w:sz w:val="22"/>
        </w:rPr>
        <w:t>, 2020</w:t>
      </w:r>
    </w:p>
    <w:p w14:paraId="2E4BCC7C" w14:textId="77777777" w:rsidR="00B6713B" w:rsidRPr="00B6713B" w:rsidRDefault="00B6713B" w:rsidP="00B6713B">
      <w:pPr>
        <w:pStyle w:val="Title"/>
        <w:rPr>
          <w:rFonts w:asciiTheme="minorHAnsi" w:hAnsiTheme="minorHAnsi"/>
          <w:sz w:val="21"/>
        </w:rPr>
      </w:pPr>
    </w:p>
    <w:p w14:paraId="35192464" w14:textId="678E2896" w:rsidR="00A56C53" w:rsidRPr="00A56C53" w:rsidRDefault="00A56C53" w:rsidP="00A56C53">
      <w:pPr>
        <w:pStyle w:val="Title"/>
        <w:rPr>
          <w:rFonts w:ascii="GurbaniAkharHeavy" w:hAnsi="GurbaniAkharHeavy"/>
          <w:sz w:val="36"/>
          <w:szCs w:val="36"/>
        </w:rPr>
      </w:pPr>
      <w:proofErr w:type="spellStart"/>
      <w:r w:rsidRPr="00A56C53">
        <w:rPr>
          <w:rFonts w:ascii="GurbaniAkharHeavy" w:hAnsi="GurbaniAkharHeavy"/>
          <w:sz w:val="36"/>
          <w:szCs w:val="36"/>
        </w:rPr>
        <w:t>AnMd</w:t>
      </w:r>
      <w:proofErr w:type="spellEnd"/>
      <w:r w:rsidRPr="00A56C53">
        <w:rPr>
          <w:rFonts w:ascii="GurbaniAkharHeavy" w:hAnsi="GurbaniAkharHeavy"/>
          <w:sz w:val="36"/>
          <w:szCs w:val="36"/>
        </w:rPr>
        <w:t xml:space="preserve"> </w:t>
      </w:r>
      <w:proofErr w:type="spellStart"/>
      <w:r w:rsidRPr="00A56C53">
        <w:rPr>
          <w:rFonts w:ascii="GurbaniAkharHeavy" w:hAnsi="GurbaniAkharHeavy"/>
          <w:sz w:val="36"/>
          <w:szCs w:val="36"/>
        </w:rPr>
        <w:t>kwrj</w:t>
      </w:r>
      <w:proofErr w:type="spellEnd"/>
      <w:r w:rsidRPr="00A56C53">
        <w:rPr>
          <w:rFonts w:ascii="GurbaniAkharHeavy" w:hAnsi="GurbaniAkharHeavy"/>
          <w:sz w:val="36"/>
          <w:szCs w:val="36"/>
        </w:rPr>
        <w:t xml:space="preserve"> </w:t>
      </w:r>
      <w:proofErr w:type="spellStart"/>
      <w:r w:rsidRPr="00A56C53">
        <w:rPr>
          <w:rFonts w:ascii="GurbaniAkharHeavy" w:hAnsi="GurbaniAkharHeavy"/>
          <w:sz w:val="36"/>
          <w:szCs w:val="36"/>
        </w:rPr>
        <w:t>dI</w:t>
      </w:r>
      <w:proofErr w:type="spellEnd"/>
      <w:r w:rsidRPr="00A56C53">
        <w:rPr>
          <w:rFonts w:ascii="GurbaniAkharHeavy" w:hAnsi="GurbaniAkharHeavy"/>
          <w:sz w:val="36"/>
          <w:szCs w:val="36"/>
        </w:rPr>
        <w:t xml:space="preserve"> </w:t>
      </w:r>
      <w:proofErr w:type="spellStart"/>
      <w:r w:rsidRPr="00A56C53">
        <w:rPr>
          <w:rFonts w:ascii="GurbaniAkharHeavy" w:hAnsi="GurbaniAkharHeavy"/>
          <w:sz w:val="36"/>
          <w:szCs w:val="36"/>
        </w:rPr>
        <w:t>piv`qr</w:t>
      </w:r>
      <w:proofErr w:type="spellEnd"/>
      <w:r>
        <w:rPr>
          <w:rFonts w:ascii="GurbaniAkharHeavy" w:hAnsi="GurbaniAkharHeavy"/>
          <w:sz w:val="36"/>
          <w:szCs w:val="36"/>
        </w:rPr>
        <w:t xml:space="preserve"> </w:t>
      </w:r>
      <w:proofErr w:type="spellStart"/>
      <w:r w:rsidRPr="00A56C53">
        <w:rPr>
          <w:rFonts w:ascii="GurbaniAkharHeavy" w:hAnsi="GurbaniAkharHeavy"/>
          <w:sz w:val="36"/>
          <w:szCs w:val="36"/>
        </w:rPr>
        <w:t>mrXwdw</w:t>
      </w:r>
      <w:proofErr w:type="spellEnd"/>
      <w:r w:rsidRPr="00A56C53">
        <w:rPr>
          <w:rFonts w:ascii="GurbaniAkharHeavy" w:hAnsi="GurbaniAkharHeavy"/>
          <w:sz w:val="36"/>
          <w:szCs w:val="36"/>
        </w:rPr>
        <w:t xml:space="preserve"> ƒ </w:t>
      </w:r>
      <w:proofErr w:type="spellStart"/>
      <w:r w:rsidRPr="00A56C53">
        <w:rPr>
          <w:rFonts w:ascii="GurbaniAkharHeavy" w:hAnsi="GurbaniAkharHeavy"/>
          <w:sz w:val="36"/>
          <w:szCs w:val="36"/>
        </w:rPr>
        <w:t>kwiem</w:t>
      </w:r>
      <w:proofErr w:type="spellEnd"/>
      <w:r w:rsidRPr="00A56C53">
        <w:rPr>
          <w:rFonts w:ascii="GurbaniAkharHeavy" w:hAnsi="GurbaniAkharHeavy"/>
          <w:sz w:val="36"/>
          <w:szCs w:val="36"/>
        </w:rPr>
        <w:t xml:space="preserve"> </w:t>
      </w:r>
      <w:proofErr w:type="spellStart"/>
      <w:r w:rsidRPr="00A56C53">
        <w:rPr>
          <w:rFonts w:ascii="GurbaniAkharHeavy" w:hAnsi="GurbaniAkharHeavy"/>
          <w:sz w:val="36"/>
          <w:szCs w:val="36"/>
        </w:rPr>
        <w:t>r`Kxw</w:t>
      </w:r>
      <w:proofErr w:type="spellEnd"/>
      <w:r w:rsidRPr="00A56C53">
        <w:rPr>
          <w:rFonts w:ascii="GurbaniAkharHeavy" w:hAnsi="GurbaniAkharHeavy"/>
          <w:sz w:val="36"/>
          <w:szCs w:val="36"/>
        </w:rPr>
        <w:t xml:space="preserve"> </w:t>
      </w:r>
      <w:proofErr w:type="spellStart"/>
      <w:r w:rsidRPr="00A56C53">
        <w:rPr>
          <w:rFonts w:ascii="GurbaniAkharHeavy" w:hAnsi="GurbaniAkharHeavy"/>
          <w:sz w:val="36"/>
          <w:szCs w:val="36"/>
        </w:rPr>
        <w:t>sB</w:t>
      </w:r>
      <w:proofErr w:type="spellEnd"/>
      <w:r w:rsidRPr="00A56C53">
        <w:rPr>
          <w:rFonts w:ascii="GurbaniAkharHeavy" w:hAnsi="GurbaniAkharHeavy"/>
          <w:sz w:val="36"/>
          <w:szCs w:val="36"/>
        </w:rPr>
        <w:t xml:space="preserve"> </w:t>
      </w:r>
      <w:proofErr w:type="spellStart"/>
      <w:r w:rsidRPr="00A56C53">
        <w:rPr>
          <w:rFonts w:ascii="GurbaniAkharHeavy" w:hAnsi="GurbaniAkharHeavy"/>
          <w:sz w:val="36"/>
          <w:szCs w:val="36"/>
        </w:rPr>
        <w:t>qoN</w:t>
      </w:r>
      <w:proofErr w:type="spellEnd"/>
      <w:r w:rsidRPr="00A56C53">
        <w:rPr>
          <w:rFonts w:ascii="GurbaniAkharHeavy" w:hAnsi="GurbaniAkharHeavy"/>
          <w:sz w:val="36"/>
          <w:szCs w:val="36"/>
        </w:rPr>
        <w:t xml:space="preserve"> </w:t>
      </w:r>
      <w:proofErr w:type="spellStart"/>
      <w:r w:rsidRPr="00A56C53">
        <w:rPr>
          <w:rFonts w:ascii="GurbaniAkharHeavy" w:hAnsi="GurbaniAkharHeavy"/>
          <w:sz w:val="36"/>
          <w:szCs w:val="36"/>
        </w:rPr>
        <w:t>zrUrI</w:t>
      </w:r>
      <w:proofErr w:type="spellEnd"/>
      <w:r w:rsidRPr="00A56C53">
        <w:rPr>
          <w:rFonts w:ascii="GurbaniAkharHeavy" w:hAnsi="GurbaniAkharHeavy"/>
          <w:sz w:val="36"/>
          <w:szCs w:val="36"/>
        </w:rPr>
        <w:t xml:space="preserve">: </w:t>
      </w:r>
      <w:proofErr w:type="spellStart"/>
      <w:r w:rsidRPr="00A56C53">
        <w:rPr>
          <w:rFonts w:ascii="GurbaniAkharHeavy" w:hAnsi="GurbaniAkharHeavy"/>
          <w:sz w:val="36"/>
          <w:szCs w:val="36"/>
        </w:rPr>
        <w:t>is`K</w:t>
      </w:r>
      <w:proofErr w:type="spellEnd"/>
      <w:r w:rsidRPr="00A56C53">
        <w:rPr>
          <w:rFonts w:ascii="GurbaniAkharHeavy" w:hAnsi="GurbaniAkharHeavy"/>
          <w:sz w:val="36"/>
          <w:szCs w:val="36"/>
        </w:rPr>
        <w:t xml:space="preserve"> </w:t>
      </w:r>
      <w:proofErr w:type="spellStart"/>
      <w:r w:rsidRPr="00A56C53">
        <w:rPr>
          <w:rFonts w:ascii="GurbaniAkharHeavy" w:hAnsi="GurbaniAkharHeavy"/>
          <w:sz w:val="36"/>
          <w:szCs w:val="36"/>
        </w:rPr>
        <w:t>kONsl</w:t>
      </w:r>
      <w:proofErr w:type="spellEnd"/>
      <w:r w:rsidRPr="00A56C53">
        <w:rPr>
          <w:rFonts w:ascii="GurbaniAkharHeavy" w:hAnsi="GurbaniAkharHeavy"/>
          <w:sz w:val="36"/>
          <w:szCs w:val="36"/>
        </w:rPr>
        <w:t xml:space="preserve"> XU.ky.</w:t>
      </w:r>
    </w:p>
    <w:p w14:paraId="5F305250" w14:textId="5AF797FA" w:rsidR="00A56C53" w:rsidRPr="00A56C53" w:rsidRDefault="00A56C53" w:rsidP="00A56C53">
      <w:pPr>
        <w:pStyle w:val="Title"/>
        <w:rPr>
          <w:rFonts w:asciiTheme="minorHAnsi" w:hAnsiTheme="minorHAnsi"/>
          <w:sz w:val="20"/>
        </w:rPr>
      </w:pPr>
    </w:p>
    <w:p w14:paraId="5BD2ADDD" w14:textId="53436B1D" w:rsidR="00A56C53" w:rsidRPr="00322FC4" w:rsidRDefault="00A56C53" w:rsidP="00A56C53">
      <w:pPr>
        <w:rPr>
          <w:rFonts w:ascii="GurbaniAkharHeavy" w:hAnsi="GurbaniAkharHeavy"/>
          <w:sz w:val="20"/>
          <w:szCs w:val="20"/>
        </w:rPr>
      </w:pPr>
      <w:proofErr w:type="spellStart"/>
      <w:r w:rsidRPr="00322FC4">
        <w:rPr>
          <w:rFonts w:ascii="GurbaniAkharHeavy" w:hAnsi="GurbaniAkharHeavy"/>
          <w:sz w:val="20"/>
          <w:szCs w:val="20"/>
        </w:rPr>
        <w:t>is`K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kONsl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XU.ky. </w:t>
      </w:r>
      <w:proofErr w:type="spellStart"/>
      <w:r w:rsidRPr="00322FC4">
        <w:rPr>
          <w:rFonts w:ascii="GurbaniAkharHeavy" w:hAnsi="GurbaniAkharHeavy"/>
          <w:sz w:val="20"/>
          <w:szCs w:val="20"/>
        </w:rPr>
        <w:t>bIqy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idnIN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sYkrwmYNto</w:t>
      </w:r>
      <w:proofErr w:type="spellEnd"/>
      <w:r w:rsidR="00854035">
        <w:rPr>
          <w:rFonts w:ascii="GurbaniAkharHeavy" w:hAnsi="GurbaniAkharHeavy"/>
          <w:sz w:val="20"/>
          <w:szCs w:val="20"/>
        </w:rPr>
        <w:t xml:space="preserve"> (</w:t>
      </w:r>
      <w:proofErr w:type="spellStart"/>
      <w:r w:rsidR="00854035">
        <w:rPr>
          <w:rFonts w:ascii="GurbaniAkharHeavy" w:hAnsi="GurbaniAkharHeavy"/>
          <w:sz w:val="20"/>
          <w:szCs w:val="20"/>
        </w:rPr>
        <w:t>AmrIkw</w:t>
      </w:r>
      <w:proofErr w:type="spellEnd"/>
      <w:r w:rsidR="00854035">
        <w:rPr>
          <w:rFonts w:ascii="GurbaniAkharHeavy" w:hAnsi="GurbaniAkharHeavy"/>
          <w:sz w:val="20"/>
          <w:szCs w:val="20"/>
        </w:rPr>
        <w:t>)</w:t>
      </w:r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ivc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do </w:t>
      </w:r>
      <w:proofErr w:type="spellStart"/>
      <w:r w:rsidRPr="00322FC4">
        <w:rPr>
          <w:rFonts w:ascii="GurbaniAkharHeavy" w:hAnsi="GurbaniAkharHeavy"/>
          <w:sz w:val="20"/>
          <w:szCs w:val="20"/>
        </w:rPr>
        <w:t>nOjvwnW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vloN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sRI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gurU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gRMQ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swihb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jI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hzUrI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ivc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smilMgI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ivAwh</w:t>
      </w:r>
      <w:proofErr w:type="spellEnd"/>
      <w:r w:rsidR="00854035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="00854035">
        <w:rPr>
          <w:rFonts w:ascii="GurbaniAkharHeavy" w:hAnsi="GurbaniAkharHeavy"/>
          <w:sz w:val="20"/>
          <w:szCs w:val="20"/>
        </w:rPr>
        <w:t>krn</w:t>
      </w:r>
      <w:proofErr w:type="spellEnd"/>
      <w:r w:rsidR="00854035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="00854035">
        <w:rPr>
          <w:rFonts w:ascii="GurbaniAkharHeavy" w:hAnsi="GurbaniAkharHeavy"/>
          <w:sz w:val="20"/>
          <w:szCs w:val="20"/>
        </w:rPr>
        <w:t>qy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, </w:t>
      </w:r>
      <w:proofErr w:type="spellStart"/>
      <w:r w:rsidRPr="00322FC4">
        <w:rPr>
          <w:rFonts w:ascii="GurbaniAkharHeavy" w:hAnsi="GurbaniAkharHeavy"/>
          <w:sz w:val="20"/>
          <w:szCs w:val="20"/>
        </w:rPr>
        <w:t>ijs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ik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gur-mrXwdw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ivc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koeI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mwnqw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nhIN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hY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, </w:t>
      </w:r>
      <w:proofErr w:type="spellStart"/>
      <w:r w:rsidRPr="00322FC4">
        <w:rPr>
          <w:rFonts w:ascii="GurbaniAkharHeavy" w:hAnsi="GurbaniAkharHeavy"/>
          <w:sz w:val="20"/>
          <w:szCs w:val="20"/>
        </w:rPr>
        <w:t>dy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sbMD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ivc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sRI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Akwl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q^q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swihb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qoN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ley </w:t>
      </w:r>
      <w:proofErr w:type="spellStart"/>
      <w:r w:rsidRPr="00322FC4">
        <w:rPr>
          <w:rFonts w:ascii="GurbaniAkharHeavy" w:hAnsi="GurbaniAkharHeavy"/>
          <w:sz w:val="20"/>
          <w:szCs w:val="20"/>
        </w:rPr>
        <w:t>gey</w:t>
      </w:r>
      <w:proofErr w:type="spellEnd"/>
      <w:r w:rsidR="00854035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="00854035">
        <w:rPr>
          <w:rFonts w:ascii="GurbaniAkharHeavy" w:hAnsi="GurbaniAkharHeavy"/>
          <w:sz w:val="20"/>
          <w:szCs w:val="20"/>
        </w:rPr>
        <w:t>smy-isk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Fu`kvyN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PYsly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BrvW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svwgq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krdI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proofErr w:type="gramStart"/>
      <w:r w:rsidRPr="00322FC4">
        <w:rPr>
          <w:rFonts w:ascii="GurbaniAkharHeavy" w:hAnsi="GurbaniAkharHeavy"/>
          <w:sz w:val="20"/>
          <w:szCs w:val="20"/>
        </w:rPr>
        <w:t>hY</w:t>
      </w:r>
      <w:proofErr w:type="spellEnd"/>
      <w:r w:rsidRPr="00322FC4">
        <w:rPr>
          <w:rFonts w:ascii="GurbaniAkharHeavy" w:hAnsi="GurbaniAkharHeavy"/>
          <w:sz w:val="20"/>
          <w:szCs w:val="20"/>
        </w:rPr>
        <w:t>[</w:t>
      </w:r>
      <w:proofErr w:type="gramEnd"/>
    </w:p>
    <w:p w14:paraId="3C64D938" w14:textId="77777777" w:rsidR="00A56C53" w:rsidRPr="00322FC4" w:rsidRDefault="00A56C53" w:rsidP="00A56C53">
      <w:pPr>
        <w:rPr>
          <w:rFonts w:ascii="GurbaniAkharHeavy" w:hAnsi="GurbaniAkharHeavy"/>
          <w:sz w:val="20"/>
          <w:szCs w:val="20"/>
        </w:rPr>
      </w:pPr>
    </w:p>
    <w:p w14:paraId="03EDFC55" w14:textId="0C6C9983" w:rsidR="00A56C53" w:rsidRPr="00322FC4" w:rsidRDefault="00A56C53" w:rsidP="00A56C53">
      <w:pPr>
        <w:rPr>
          <w:rFonts w:ascii="GurbaniAkharHeavy" w:hAnsi="GurbaniAkharHeavy"/>
          <w:sz w:val="20"/>
          <w:szCs w:val="20"/>
        </w:rPr>
      </w:pPr>
      <w:proofErr w:type="spellStart"/>
      <w:r w:rsidRPr="00322FC4">
        <w:rPr>
          <w:rFonts w:ascii="GurbaniAkharHeavy" w:hAnsi="GurbaniAkharHeavy"/>
          <w:sz w:val="20"/>
          <w:szCs w:val="20"/>
        </w:rPr>
        <w:t>izkrXog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hY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ik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ies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mMdBwgI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Gtnw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sbMD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ivc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dyS-ivdyS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dIAW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sMgqW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iSkwieq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’</w:t>
      </w:r>
      <w:proofErr w:type="spellStart"/>
      <w:r w:rsidRPr="00322FC4">
        <w:rPr>
          <w:rFonts w:ascii="GurbaniAkharHeavy" w:hAnsi="GurbaniAkharHeavy"/>
          <w:sz w:val="20"/>
          <w:szCs w:val="20"/>
        </w:rPr>
        <w:t>qy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kwrvweI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kridAW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14 </w:t>
      </w:r>
      <w:proofErr w:type="spellStart"/>
      <w:r w:rsidRPr="00322FC4">
        <w:rPr>
          <w:rFonts w:ascii="GurbaniAkharHeavy" w:hAnsi="GurbaniAkharHeavy"/>
          <w:sz w:val="20"/>
          <w:szCs w:val="20"/>
        </w:rPr>
        <w:t>AkqUbr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2020 ƒ </w:t>
      </w:r>
      <w:proofErr w:type="spellStart"/>
      <w:r w:rsidRPr="00322FC4">
        <w:rPr>
          <w:rFonts w:ascii="GurbaniAkharHeavy" w:hAnsi="GurbaniAkharHeavy"/>
          <w:sz w:val="20"/>
          <w:szCs w:val="20"/>
        </w:rPr>
        <w:t>sRI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Akwl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q^q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swihb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qoN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jwrI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hoey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="00854035">
        <w:rPr>
          <w:rFonts w:ascii="GurbaniAkharHeavy" w:hAnsi="GurbaniAkharHeavy"/>
          <w:sz w:val="20"/>
          <w:szCs w:val="20"/>
        </w:rPr>
        <w:t>pqr</w:t>
      </w:r>
      <w:proofErr w:type="spellEnd"/>
      <w:r w:rsidR="00854035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ivc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is`K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sMgqW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qy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gurduAwrw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pRbMDk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kmytIAW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ƒ </w:t>
      </w:r>
      <w:proofErr w:type="spellStart"/>
      <w:r w:rsidR="00854035">
        <w:rPr>
          <w:rFonts w:ascii="GurbaniAkharHeavy" w:hAnsi="GurbaniAkharHeavy"/>
          <w:sz w:val="20"/>
          <w:szCs w:val="20"/>
        </w:rPr>
        <w:t>AwdyS</w:t>
      </w:r>
      <w:proofErr w:type="spellEnd"/>
      <w:r w:rsidR="00854035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="00854035">
        <w:rPr>
          <w:rFonts w:ascii="GurbaniAkharHeavy" w:hAnsi="GurbaniAkharHeavy"/>
          <w:sz w:val="20"/>
          <w:szCs w:val="20"/>
        </w:rPr>
        <w:t>imilAw</w:t>
      </w:r>
      <w:proofErr w:type="spellEnd"/>
      <w:r w:rsidR="00854035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="00854035">
        <w:rPr>
          <w:rFonts w:ascii="GurbaniAkharHeavy" w:hAnsi="GurbaniAkharHeavy"/>
          <w:sz w:val="20"/>
          <w:szCs w:val="20"/>
        </w:rPr>
        <w:t>hY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ik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auh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AnMd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kwrj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nUM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krwaux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vwly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ivAkqI</w:t>
      </w:r>
      <w:proofErr w:type="spellEnd"/>
      <w:r w:rsidR="00854035">
        <w:rPr>
          <w:rFonts w:ascii="GurbaniAkharHeavy" w:hAnsi="GurbaniAkharHeavy"/>
          <w:sz w:val="20"/>
          <w:szCs w:val="20"/>
        </w:rPr>
        <w:t>:</w:t>
      </w:r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srbjIq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nIl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aurP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'</w:t>
      </w:r>
      <w:proofErr w:type="spellStart"/>
      <w:r w:rsidRPr="00322FC4">
        <w:rPr>
          <w:rFonts w:ascii="GurbaniAkharHeavy" w:hAnsi="GurbaniAkharHeavy"/>
          <w:sz w:val="20"/>
          <w:szCs w:val="20"/>
        </w:rPr>
        <w:t>PrIfm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isMG</w:t>
      </w:r>
      <w:proofErr w:type="spellEnd"/>
      <w:proofErr w:type="gramStart"/>
      <w:r w:rsidRPr="00322FC4">
        <w:rPr>
          <w:rFonts w:ascii="GurbaniAkharHeavy" w:hAnsi="GurbaniAkharHeavy"/>
          <w:sz w:val="20"/>
          <w:szCs w:val="20"/>
        </w:rPr>
        <w:t xml:space="preserve">'  </w:t>
      </w:r>
      <w:proofErr w:type="spellStart"/>
      <w:r w:rsidRPr="00322FC4">
        <w:rPr>
          <w:rFonts w:ascii="GurbaniAkharHeavy" w:hAnsi="GurbaniAkharHeavy"/>
          <w:sz w:val="20"/>
          <w:szCs w:val="20"/>
        </w:rPr>
        <w:t>koloN</w:t>
      </w:r>
      <w:proofErr w:type="spellEnd"/>
      <w:proofErr w:type="gram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sRI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gurU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gRMQ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swihb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jI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pwvn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srUp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lY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lYx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qy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srUp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siqkwr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sihq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nyVy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iksy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gurduAwrw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swihb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ivKy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SuSoiBq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kr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id`qw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jwvy</w:t>
      </w:r>
      <w:proofErr w:type="spellEnd"/>
      <w:r w:rsidRPr="00322FC4">
        <w:rPr>
          <w:rFonts w:ascii="GurbaniAkharHeavy" w:hAnsi="GurbaniAkharHeavy"/>
          <w:sz w:val="20"/>
          <w:szCs w:val="20"/>
        </w:rPr>
        <w:t>[</w:t>
      </w:r>
    </w:p>
    <w:p w14:paraId="5BF60B30" w14:textId="77777777" w:rsidR="00A56C53" w:rsidRPr="00322FC4" w:rsidRDefault="00A56C53" w:rsidP="00A56C53">
      <w:pPr>
        <w:rPr>
          <w:rFonts w:ascii="GurbaniAkharHeavy" w:hAnsi="GurbaniAkharHeavy"/>
          <w:sz w:val="20"/>
          <w:szCs w:val="20"/>
        </w:rPr>
      </w:pPr>
    </w:p>
    <w:p w14:paraId="09182721" w14:textId="556C3974" w:rsidR="00A56C53" w:rsidRPr="00322FC4" w:rsidRDefault="00A56C53" w:rsidP="00A56C53">
      <w:pPr>
        <w:rPr>
          <w:rFonts w:ascii="GurbaniAkharHeavy" w:hAnsi="GurbaniAkharHeavy"/>
          <w:sz w:val="20"/>
          <w:szCs w:val="20"/>
        </w:rPr>
      </w:pPr>
      <w:r w:rsidRPr="00322FC4">
        <w:rPr>
          <w:rFonts w:ascii="GurbaniAkharHeavy" w:hAnsi="GurbaniAkharHeavy"/>
          <w:sz w:val="20"/>
          <w:szCs w:val="20"/>
        </w:rPr>
        <w:t>'</w:t>
      </w:r>
      <w:proofErr w:type="spellStart"/>
      <w:r w:rsidRPr="00322FC4">
        <w:rPr>
          <w:rFonts w:ascii="GurbaniAkharHeavy" w:hAnsi="GurbaniAkharHeavy"/>
          <w:sz w:val="20"/>
          <w:szCs w:val="20"/>
        </w:rPr>
        <w:t>PrIfm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isMG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' </w:t>
      </w:r>
      <w:proofErr w:type="spellStart"/>
      <w:r w:rsidRPr="00322FC4">
        <w:rPr>
          <w:rFonts w:ascii="GurbaniAkharHeavy" w:hAnsi="GurbaniAkharHeavy"/>
          <w:sz w:val="20"/>
          <w:szCs w:val="20"/>
        </w:rPr>
        <w:t>Aqy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aus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pqnI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lIlw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ivru`D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="00854035">
        <w:rPr>
          <w:rFonts w:ascii="GurbaniAkharHeavy" w:hAnsi="GurbaniAkharHeavy"/>
          <w:sz w:val="20"/>
          <w:szCs w:val="20"/>
        </w:rPr>
        <w:t>smucy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is`K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BweIcwry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ivc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ivAwpk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ros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hY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[ </w:t>
      </w:r>
      <w:proofErr w:type="spellStart"/>
      <w:r w:rsidRPr="00322FC4">
        <w:rPr>
          <w:rFonts w:ascii="GurbaniAkharHeavy" w:hAnsi="GurbaniAkharHeavy"/>
          <w:sz w:val="20"/>
          <w:szCs w:val="20"/>
        </w:rPr>
        <w:t>ieh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joVw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bIqy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keI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swlW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qoN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Awpxy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vpwrk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ihqW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leI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is`K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isDWqW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Gor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aulMGxw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krdw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Aw </w:t>
      </w:r>
      <w:proofErr w:type="spellStart"/>
      <w:r w:rsidRPr="00322FC4">
        <w:rPr>
          <w:rFonts w:ascii="GurbaniAkharHeavy" w:hAnsi="GurbaniAkharHeavy"/>
          <w:sz w:val="20"/>
          <w:szCs w:val="20"/>
        </w:rPr>
        <w:t>irhw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hY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[ </w:t>
      </w:r>
      <w:proofErr w:type="spellStart"/>
      <w:r w:rsidRPr="00322FC4">
        <w:rPr>
          <w:rFonts w:ascii="GurbaniAkharHeavy" w:hAnsi="GurbaniAkharHeavy"/>
          <w:sz w:val="20"/>
          <w:szCs w:val="20"/>
        </w:rPr>
        <w:t>ijs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qrHW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ik</w:t>
      </w:r>
      <w:proofErr w:type="spellEnd"/>
      <w:r w:rsidRPr="00322FC4">
        <w:rPr>
          <w:rFonts w:ascii="GurbaniAkharHeavy" w:hAnsi="GurbaniAkharHeavy"/>
          <w:sz w:val="20"/>
          <w:szCs w:val="20"/>
        </w:rPr>
        <w:t>:</w:t>
      </w:r>
      <w:r w:rsidRPr="00322FC4">
        <w:rPr>
          <w:rFonts w:ascii="GurbaniAkharHeavy" w:hAnsi="GurbaniAkharHeavy"/>
          <w:sz w:val="20"/>
          <w:szCs w:val="20"/>
        </w:rPr>
        <w:br/>
      </w:r>
    </w:p>
    <w:p w14:paraId="7EA1C5AC" w14:textId="77777777" w:rsidR="00A56C53" w:rsidRPr="00322FC4" w:rsidRDefault="00A56C53" w:rsidP="00A56C53">
      <w:pPr>
        <w:rPr>
          <w:rFonts w:ascii="GurbaniAkharHeavy" w:hAnsi="GurbaniAkharHeavy"/>
          <w:sz w:val="20"/>
          <w:szCs w:val="20"/>
        </w:rPr>
      </w:pPr>
      <w:r w:rsidRPr="00322FC4">
        <w:rPr>
          <w:rFonts w:ascii="GurbaniAkharHeavy" w:hAnsi="GurbaniAkharHeavy"/>
          <w:sz w:val="20"/>
          <w:szCs w:val="20"/>
        </w:rPr>
        <w:t xml:space="preserve">1. </w:t>
      </w:r>
      <w:proofErr w:type="spellStart"/>
      <w:r w:rsidRPr="00322FC4">
        <w:rPr>
          <w:rFonts w:ascii="GurbaniAkharHeavy" w:hAnsi="GurbaniAkharHeavy"/>
          <w:sz w:val="20"/>
          <w:szCs w:val="20"/>
        </w:rPr>
        <w:t>hotlW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, </w:t>
      </w:r>
      <w:proofErr w:type="spellStart"/>
      <w:r w:rsidRPr="00322FC4">
        <w:rPr>
          <w:rFonts w:ascii="GurbaniAkharHeavy" w:hAnsi="GurbaniAkharHeavy"/>
          <w:sz w:val="20"/>
          <w:szCs w:val="20"/>
        </w:rPr>
        <w:t>irzortW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, </w:t>
      </w:r>
      <w:proofErr w:type="spellStart"/>
      <w:r w:rsidRPr="00322FC4">
        <w:rPr>
          <w:rFonts w:ascii="GurbaniAkharHeavy" w:hAnsi="GurbaniAkharHeavy"/>
          <w:sz w:val="20"/>
          <w:szCs w:val="20"/>
        </w:rPr>
        <w:t>p`bW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qy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bIcW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Awid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Apiv`qr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QwvW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'</w:t>
      </w:r>
      <w:proofErr w:type="spellStart"/>
      <w:r w:rsidRPr="00322FC4">
        <w:rPr>
          <w:rFonts w:ascii="GurbaniAkharHeavy" w:hAnsi="GurbaniAkharHeavy"/>
          <w:sz w:val="20"/>
          <w:szCs w:val="20"/>
        </w:rPr>
        <w:t>qy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sRI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gurU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gRMQ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swihb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jI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pRkwS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krky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AnMd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kwrj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krwauxw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, jo </w:t>
      </w:r>
      <w:proofErr w:type="spellStart"/>
      <w:r w:rsidRPr="00322FC4">
        <w:rPr>
          <w:rFonts w:ascii="GurbaniAkharHeavy" w:hAnsi="GurbaniAkharHeavy"/>
          <w:sz w:val="20"/>
          <w:szCs w:val="20"/>
        </w:rPr>
        <w:t>ik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1998 </w:t>
      </w:r>
      <w:proofErr w:type="spellStart"/>
      <w:r w:rsidRPr="00322FC4">
        <w:rPr>
          <w:rFonts w:ascii="GurbaniAkharHeavy" w:hAnsi="GurbaniAkharHeavy"/>
          <w:sz w:val="20"/>
          <w:szCs w:val="20"/>
        </w:rPr>
        <w:t>ivc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sRI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Akwl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qKq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swihb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qoN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jwrI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hoey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hukmnwmy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aulMGxw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hY</w:t>
      </w:r>
      <w:proofErr w:type="spellEnd"/>
      <w:r w:rsidRPr="00322FC4">
        <w:rPr>
          <w:rFonts w:ascii="GurbaniAkharHeavy" w:hAnsi="GurbaniAkharHeavy"/>
          <w:sz w:val="20"/>
          <w:szCs w:val="20"/>
        </w:rPr>
        <w:t>[</w:t>
      </w:r>
      <w:r w:rsidRPr="00322FC4">
        <w:rPr>
          <w:rFonts w:ascii="GurbaniAkharHeavy" w:hAnsi="GurbaniAkharHeavy"/>
          <w:sz w:val="20"/>
          <w:szCs w:val="20"/>
        </w:rPr>
        <w:br/>
      </w:r>
    </w:p>
    <w:p w14:paraId="1F294987" w14:textId="77777777" w:rsidR="00A56C53" w:rsidRPr="00322FC4" w:rsidRDefault="00A56C53" w:rsidP="00A56C53">
      <w:pPr>
        <w:rPr>
          <w:rFonts w:ascii="GurbaniAkharHeavy" w:hAnsi="GurbaniAkharHeavy"/>
          <w:sz w:val="20"/>
          <w:szCs w:val="20"/>
        </w:rPr>
      </w:pPr>
      <w:r w:rsidRPr="00322FC4">
        <w:rPr>
          <w:rFonts w:ascii="GurbaniAkharHeavy" w:hAnsi="GurbaniAkharHeavy"/>
          <w:sz w:val="20"/>
          <w:szCs w:val="20"/>
        </w:rPr>
        <w:t xml:space="preserve">2. </w:t>
      </w:r>
      <w:proofErr w:type="spellStart"/>
      <w:r w:rsidRPr="00322FC4">
        <w:rPr>
          <w:rFonts w:ascii="GurbaniAkharHeavy" w:hAnsi="GurbaniAkharHeavy"/>
          <w:sz w:val="20"/>
          <w:szCs w:val="20"/>
        </w:rPr>
        <w:t>sRI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Akwl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qKq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swihb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16 </w:t>
      </w:r>
      <w:proofErr w:type="spellStart"/>
      <w:r w:rsidRPr="00322FC4">
        <w:rPr>
          <w:rFonts w:ascii="GurbaniAkharHeavy" w:hAnsi="GurbaniAkharHeavy"/>
          <w:sz w:val="20"/>
          <w:szCs w:val="20"/>
        </w:rPr>
        <w:t>Agsq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2007 </w:t>
      </w:r>
      <w:proofErr w:type="spellStart"/>
      <w:r w:rsidRPr="00322FC4">
        <w:rPr>
          <w:rFonts w:ascii="GurbaniAkharHeavy" w:hAnsi="GurbaniAkharHeavy"/>
          <w:sz w:val="20"/>
          <w:szCs w:val="20"/>
        </w:rPr>
        <w:t>dy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hukmnwmy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ivru`D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gYr-is`Kw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AnMd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kwrj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krwauxw</w:t>
      </w:r>
      <w:proofErr w:type="spellEnd"/>
      <w:r w:rsidRPr="00322FC4">
        <w:rPr>
          <w:rFonts w:ascii="GurbaniAkharHeavy" w:hAnsi="GurbaniAkharHeavy"/>
          <w:sz w:val="20"/>
          <w:szCs w:val="20"/>
        </w:rPr>
        <w:t>[</w:t>
      </w:r>
      <w:r w:rsidRPr="00322FC4">
        <w:rPr>
          <w:rFonts w:ascii="GurbaniAkharHeavy" w:hAnsi="GurbaniAkharHeavy"/>
          <w:sz w:val="20"/>
          <w:szCs w:val="20"/>
        </w:rPr>
        <w:br/>
      </w:r>
    </w:p>
    <w:p w14:paraId="0DF68535" w14:textId="77777777" w:rsidR="00A56C53" w:rsidRPr="00322FC4" w:rsidRDefault="00A56C53" w:rsidP="00A56C53">
      <w:pPr>
        <w:rPr>
          <w:rFonts w:ascii="GurbaniAkharHeavy" w:hAnsi="GurbaniAkharHeavy"/>
          <w:sz w:val="20"/>
          <w:szCs w:val="20"/>
        </w:rPr>
      </w:pPr>
      <w:r w:rsidRPr="00322FC4">
        <w:rPr>
          <w:rFonts w:ascii="GurbaniAkharHeavy" w:hAnsi="GurbaniAkharHeavy"/>
          <w:sz w:val="20"/>
          <w:szCs w:val="20"/>
        </w:rPr>
        <w:t xml:space="preserve"> 3. </w:t>
      </w:r>
      <w:proofErr w:type="spellStart"/>
      <w:r w:rsidRPr="00322FC4">
        <w:rPr>
          <w:rFonts w:ascii="GurbaniAkharHeavy" w:hAnsi="GurbaniAkharHeavy"/>
          <w:sz w:val="20"/>
          <w:szCs w:val="20"/>
        </w:rPr>
        <w:t>Aijhy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AnMd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kwrj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krvwaux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leI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sUtkys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ivc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sRI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gurU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gRMQ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swihb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jI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pwvn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srUp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iljwxw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, jo </w:t>
      </w:r>
      <w:proofErr w:type="spellStart"/>
      <w:r w:rsidRPr="00322FC4">
        <w:rPr>
          <w:rFonts w:ascii="GurbaniAkharHeavy" w:hAnsi="GurbaniAkharHeavy"/>
          <w:sz w:val="20"/>
          <w:szCs w:val="20"/>
        </w:rPr>
        <w:t>ik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‘</w:t>
      </w:r>
      <w:proofErr w:type="spellStart"/>
      <w:r w:rsidRPr="00322FC4">
        <w:rPr>
          <w:rFonts w:ascii="GurbaniAkharHeavy" w:hAnsi="GurbaniAkharHeavy"/>
          <w:sz w:val="20"/>
          <w:szCs w:val="20"/>
        </w:rPr>
        <w:t>jwgq-joq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’ </w:t>
      </w:r>
      <w:proofErr w:type="spellStart"/>
      <w:r w:rsidRPr="00322FC4">
        <w:rPr>
          <w:rFonts w:ascii="GurbaniAkharHeavy" w:hAnsi="GurbaniAkharHeavy"/>
          <w:sz w:val="20"/>
          <w:szCs w:val="20"/>
        </w:rPr>
        <w:t>sRI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gurU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gRMQ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swihb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jI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siqkwr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Aqy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is`K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mrXwdw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buinAwdI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AsUlW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aulMGxw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Aqy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Gor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byAdbI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hY</w:t>
      </w:r>
      <w:proofErr w:type="spellEnd"/>
      <w:r w:rsidRPr="00322FC4">
        <w:rPr>
          <w:rFonts w:ascii="GurbaniAkharHeavy" w:hAnsi="GurbaniAkharHeavy"/>
          <w:sz w:val="20"/>
          <w:szCs w:val="20"/>
        </w:rPr>
        <w:t>[</w:t>
      </w:r>
      <w:r w:rsidRPr="00322FC4">
        <w:rPr>
          <w:rFonts w:ascii="GurbaniAkharHeavy" w:hAnsi="GurbaniAkharHeavy"/>
          <w:sz w:val="20"/>
          <w:szCs w:val="20"/>
        </w:rPr>
        <w:br/>
      </w:r>
    </w:p>
    <w:p w14:paraId="4560E878" w14:textId="77777777" w:rsidR="00A56C53" w:rsidRPr="00322FC4" w:rsidRDefault="00A56C53" w:rsidP="00A56C53">
      <w:pPr>
        <w:rPr>
          <w:rFonts w:ascii="GurbaniAkharHeavy" w:hAnsi="GurbaniAkharHeavy"/>
          <w:sz w:val="20"/>
          <w:szCs w:val="20"/>
        </w:rPr>
      </w:pPr>
      <w:r w:rsidRPr="00322FC4">
        <w:rPr>
          <w:rFonts w:ascii="GurbaniAkharHeavy" w:hAnsi="GurbaniAkharHeavy"/>
          <w:sz w:val="20"/>
          <w:szCs w:val="20"/>
        </w:rPr>
        <w:t xml:space="preserve"> 4. </w:t>
      </w:r>
      <w:proofErr w:type="spellStart"/>
      <w:r w:rsidRPr="00322FC4">
        <w:rPr>
          <w:rFonts w:ascii="GurbaniAkharHeavy" w:hAnsi="GurbaniAkharHeavy"/>
          <w:sz w:val="20"/>
          <w:szCs w:val="20"/>
        </w:rPr>
        <w:t>sRI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Akwl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q^q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swihb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qoN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16 </w:t>
      </w:r>
      <w:proofErr w:type="spellStart"/>
      <w:r w:rsidRPr="00322FC4">
        <w:rPr>
          <w:rFonts w:ascii="GurbaniAkharHeavy" w:hAnsi="GurbaniAkharHeavy"/>
          <w:sz w:val="20"/>
          <w:szCs w:val="20"/>
        </w:rPr>
        <w:t>jnvrI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2005 ƒ </w:t>
      </w:r>
      <w:proofErr w:type="spellStart"/>
      <w:r w:rsidRPr="00322FC4">
        <w:rPr>
          <w:rFonts w:ascii="GurbaniAkharHeavy" w:hAnsi="GurbaniAkharHeavy"/>
          <w:sz w:val="20"/>
          <w:szCs w:val="20"/>
        </w:rPr>
        <w:t>jwrI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hoey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sMdyS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aulMGxw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kridAW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smilMgI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joVy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AnMd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kwrj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ƒ </w:t>
      </w:r>
      <w:proofErr w:type="spellStart"/>
      <w:r w:rsidRPr="00322FC4">
        <w:rPr>
          <w:rFonts w:ascii="GurbaniAkharHeavy" w:hAnsi="GurbaniAkharHeavy"/>
          <w:sz w:val="20"/>
          <w:szCs w:val="20"/>
        </w:rPr>
        <w:t>AMzwm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dyx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koiSS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proofErr w:type="gramStart"/>
      <w:r w:rsidRPr="00322FC4">
        <w:rPr>
          <w:rFonts w:ascii="GurbaniAkharHeavy" w:hAnsi="GurbaniAkharHeavy"/>
          <w:sz w:val="20"/>
          <w:szCs w:val="20"/>
        </w:rPr>
        <w:t>krnw</w:t>
      </w:r>
      <w:proofErr w:type="spellEnd"/>
      <w:r w:rsidRPr="00322FC4">
        <w:rPr>
          <w:rFonts w:ascii="GurbaniAkharHeavy" w:hAnsi="GurbaniAkharHeavy"/>
          <w:sz w:val="20"/>
          <w:szCs w:val="20"/>
        </w:rPr>
        <w:t>[</w:t>
      </w:r>
      <w:proofErr w:type="gramEnd"/>
    </w:p>
    <w:p w14:paraId="31C30F7F" w14:textId="77777777" w:rsidR="00A56C53" w:rsidRPr="00322FC4" w:rsidRDefault="00A56C53" w:rsidP="00A56C53">
      <w:pPr>
        <w:rPr>
          <w:rFonts w:ascii="GurbaniAkharHeavy" w:hAnsi="GurbaniAkharHeavy"/>
          <w:sz w:val="20"/>
          <w:szCs w:val="20"/>
        </w:rPr>
      </w:pPr>
    </w:p>
    <w:p w14:paraId="2336550E" w14:textId="77777777" w:rsidR="00A56C53" w:rsidRPr="00322FC4" w:rsidRDefault="00A56C53" w:rsidP="00A56C53">
      <w:pPr>
        <w:rPr>
          <w:rFonts w:ascii="GurbaniAkharHeavy" w:hAnsi="GurbaniAkharHeavy"/>
          <w:sz w:val="20"/>
          <w:szCs w:val="20"/>
        </w:rPr>
      </w:pPr>
      <w:proofErr w:type="spellStart"/>
      <w:r w:rsidRPr="00322FC4">
        <w:rPr>
          <w:rFonts w:ascii="GurbaniAkharHeavy" w:hAnsi="GurbaniAkharHeavy"/>
          <w:sz w:val="20"/>
          <w:szCs w:val="20"/>
        </w:rPr>
        <w:t>isK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kONsl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XU.ky </w:t>
      </w:r>
      <w:proofErr w:type="spellStart"/>
      <w:r w:rsidRPr="00322FC4">
        <w:rPr>
          <w:rFonts w:ascii="GurbaniAkharHeavy" w:hAnsi="GurbaniAkharHeavy"/>
          <w:sz w:val="20"/>
          <w:szCs w:val="20"/>
        </w:rPr>
        <w:t>lokW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AwpxI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psMd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Anuswr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irSqy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inDwrq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krn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AiDkwrW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siqkwr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krdI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proofErr w:type="gramStart"/>
      <w:r w:rsidRPr="00322FC4">
        <w:rPr>
          <w:rFonts w:ascii="GurbaniAkharHeavy" w:hAnsi="GurbaniAkharHeavy"/>
          <w:sz w:val="20"/>
          <w:szCs w:val="20"/>
        </w:rPr>
        <w:t>hI</w:t>
      </w:r>
      <w:proofErr w:type="spellEnd"/>
      <w:r w:rsidRPr="00322FC4">
        <w:rPr>
          <w:rFonts w:ascii="GurbaniAkharHeavy" w:hAnsi="GurbaniAkharHeavy"/>
          <w:sz w:val="20"/>
          <w:szCs w:val="20"/>
        </w:rPr>
        <w:t>[</w:t>
      </w:r>
      <w:proofErr w:type="gram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Aqy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is`KW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ivSvws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hY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ik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swrI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mnu`Kqw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hI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sRI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gurU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gRMQ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swihb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jI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sMdyS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Aqy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ikrpw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pwqr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bx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skdI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hY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[ </w:t>
      </w:r>
    </w:p>
    <w:p w14:paraId="7669AC5C" w14:textId="77777777" w:rsidR="00A56C53" w:rsidRPr="00322FC4" w:rsidRDefault="00A56C53" w:rsidP="00A56C53">
      <w:pPr>
        <w:rPr>
          <w:rFonts w:ascii="GurbaniAkharHeavy" w:hAnsi="GurbaniAkharHeavy"/>
          <w:sz w:val="20"/>
          <w:szCs w:val="20"/>
        </w:rPr>
      </w:pPr>
    </w:p>
    <w:p w14:paraId="4F06410E" w14:textId="77777777" w:rsidR="00A56C53" w:rsidRPr="00322FC4" w:rsidRDefault="00A56C53" w:rsidP="00A56C53">
      <w:pPr>
        <w:rPr>
          <w:rFonts w:ascii="GurbaniAkharHeavy" w:hAnsi="GurbaniAkharHeavy"/>
          <w:b/>
          <w:sz w:val="20"/>
          <w:szCs w:val="20"/>
          <w:u w:val="single"/>
        </w:rPr>
      </w:pPr>
      <w:proofErr w:type="spellStart"/>
      <w:r w:rsidRPr="00322FC4">
        <w:rPr>
          <w:rFonts w:ascii="GurbaniAkharHeavy" w:hAnsi="GurbaniAkharHeavy"/>
          <w:b/>
          <w:sz w:val="20"/>
          <w:szCs w:val="20"/>
          <w:u w:val="single"/>
        </w:rPr>
        <w:t>pr</w:t>
      </w:r>
      <w:proofErr w:type="spellEnd"/>
      <w:r w:rsidRPr="00322FC4">
        <w:rPr>
          <w:rFonts w:ascii="GurbaniAkharHeavy" w:hAnsi="GurbaniAkharHeavy"/>
          <w:b/>
          <w:sz w:val="20"/>
          <w:szCs w:val="20"/>
          <w:u w:val="single"/>
        </w:rPr>
        <w:t xml:space="preserve"> </w:t>
      </w:r>
      <w:proofErr w:type="spellStart"/>
      <w:r w:rsidRPr="00322FC4">
        <w:rPr>
          <w:rFonts w:ascii="GurbaniAkharHeavy" w:hAnsi="GurbaniAkharHeavy"/>
          <w:b/>
          <w:sz w:val="20"/>
          <w:szCs w:val="20"/>
          <w:u w:val="single"/>
        </w:rPr>
        <w:t>isK</w:t>
      </w:r>
      <w:proofErr w:type="spellEnd"/>
      <w:r w:rsidRPr="00322FC4">
        <w:rPr>
          <w:rFonts w:ascii="GurbaniAkharHeavy" w:hAnsi="GurbaniAkharHeavy"/>
          <w:b/>
          <w:sz w:val="20"/>
          <w:szCs w:val="20"/>
          <w:u w:val="single"/>
        </w:rPr>
        <w:t xml:space="preserve"> </w:t>
      </w:r>
      <w:proofErr w:type="spellStart"/>
      <w:r w:rsidRPr="00322FC4">
        <w:rPr>
          <w:rFonts w:ascii="GurbaniAkharHeavy" w:hAnsi="GurbaniAkharHeavy"/>
          <w:b/>
          <w:sz w:val="20"/>
          <w:szCs w:val="20"/>
          <w:u w:val="single"/>
        </w:rPr>
        <w:t>pMQ</w:t>
      </w:r>
      <w:proofErr w:type="spellEnd"/>
      <w:r w:rsidRPr="00322FC4">
        <w:rPr>
          <w:rFonts w:ascii="GurbaniAkharHeavy" w:hAnsi="GurbaniAkharHeavy"/>
          <w:b/>
          <w:sz w:val="20"/>
          <w:szCs w:val="20"/>
          <w:u w:val="single"/>
        </w:rPr>
        <w:t xml:space="preserve"> </w:t>
      </w:r>
      <w:proofErr w:type="spellStart"/>
      <w:r w:rsidRPr="00322FC4">
        <w:rPr>
          <w:rFonts w:ascii="GurbaniAkharHeavy" w:hAnsi="GurbaniAkharHeavy"/>
          <w:b/>
          <w:sz w:val="20"/>
          <w:szCs w:val="20"/>
          <w:u w:val="single"/>
        </w:rPr>
        <w:t>dI</w:t>
      </w:r>
      <w:proofErr w:type="spellEnd"/>
      <w:r w:rsidRPr="00322FC4">
        <w:rPr>
          <w:rFonts w:ascii="GurbaniAkharHeavy" w:hAnsi="GurbaniAkharHeavy"/>
          <w:b/>
          <w:sz w:val="20"/>
          <w:szCs w:val="20"/>
          <w:u w:val="single"/>
        </w:rPr>
        <w:t xml:space="preserve"> </w:t>
      </w:r>
      <w:proofErr w:type="spellStart"/>
      <w:r w:rsidRPr="00322FC4">
        <w:rPr>
          <w:rFonts w:ascii="GurbaniAkharHeavy" w:hAnsi="GurbaniAkharHeavy"/>
          <w:b/>
          <w:sz w:val="20"/>
          <w:szCs w:val="20"/>
          <w:u w:val="single"/>
        </w:rPr>
        <w:t>mrXwdw</w:t>
      </w:r>
      <w:proofErr w:type="spellEnd"/>
      <w:r w:rsidRPr="00322FC4">
        <w:rPr>
          <w:rFonts w:ascii="GurbaniAkharHeavy" w:hAnsi="GurbaniAkharHeavy"/>
          <w:b/>
          <w:sz w:val="20"/>
          <w:szCs w:val="20"/>
          <w:u w:val="single"/>
        </w:rPr>
        <w:t xml:space="preserve"> </w:t>
      </w:r>
      <w:proofErr w:type="spellStart"/>
      <w:r w:rsidRPr="00322FC4">
        <w:rPr>
          <w:rFonts w:ascii="GurbaniAkharHeavy" w:hAnsi="GurbaniAkharHeavy"/>
          <w:b/>
          <w:sz w:val="20"/>
          <w:szCs w:val="20"/>
          <w:u w:val="single"/>
        </w:rPr>
        <w:t>Anuswr</w:t>
      </w:r>
      <w:proofErr w:type="spellEnd"/>
      <w:r w:rsidRPr="00322FC4">
        <w:rPr>
          <w:rFonts w:ascii="GurbaniAkharHeavy" w:hAnsi="GurbaniAkharHeavy"/>
          <w:b/>
          <w:sz w:val="20"/>
          <w:szCs w:val="20"/>
          <w:u w:val="single"/>
        </w:rPr>
        <w:t xml:space="preserve"> </w:t>
      </w:r>
      <w:proofErr w:type="spellStart"/>
      <w:r w:rsidRPr="00322FC4">
        <w:rPr>
          <w:rFonts w:ascii="GurbaniAkharHeavy" w:hAnsi="GurbaniAkharHeavy"/>
          <w:b/>
          <w:sz w:val="20"/>
          <w:szCs w:val="20"/>
          <w:u w:val="single"/>
        </w:rPr>
        <w:t>AnMd</w:t>
      </w:r>
      <w:proofErr w:type="spellEnd"/>
      <w:r w:rsidRPr="00322FC4">
        <w:rPr>
          <w:rFonts w:ascii="GurbaniAkharHeavy" w:hAnsi="GurbaniAkharHeavy"/>
          <w:b/>
          <w:sz w:val="20"/>
          <w:szCs w:val="20"/>
          <w:u w:val="single"/>
        </w:rPr>
        <w:t xml:space="preserve"> </w:t>
      </w:r>
      <w:proofErr w:type="spellStart"/>
      <w:r w:rsidRPr="00322FC4">
        <w:rPr>
          <w:rFonts w:ascii="GurbaniAkharHeavy" w:hAnsi="GurbaniAkharHeavy"/>
          <w:b/>
          <w:sz w:val="20"/>
          <w:szCs w:val="20"/>
          <w:u w:val="single"/>
        </w:rPr>
        <w:t>kwrj</w:t>
      </w:r>
      <w:proofErr w:type="spellEnd"/>
      <w:r w:rsidRPr="00322FC4">
        <w:rPr>
          <w:rFonts w:ascii="GurbaniAkharHeavy" w:hAnsi="GurbaniAkharHeavy"/>
          <w:b/>
          <w:sz w:val="20"/>
          <w:szCs w:val="20"/>
          <w:u w:val="single"/>
        </w:rPr>
        <w:t xml:space="preserve"> </w:t>
      </w:r>
      <w:proofErr w:type="spellStart"/>
      <w:r w:rsidRPr="00322FC4">
        <w:rPr>
          <w:rFonts w:ascii="GurbaniAkharHeavy" w:hAnsi="GurbaniAkharHeavy"/>
          <w:b/>
          <w:sz w:val="20"/>
          <w:szCs w:val="20"/>
          <w:u w:val="single"/>
        </w:rPr>
        <w:t>isr</w:t>
      </w:r>
      <w:proofErr w:type="spellEnd"/>
      <w:r w:rsidRPr="00322FC4">
        <w:rPr>
          <w:rFonts w:ascii="GurbaniAkharHeavy" w:hAnsi="GurbaniAkharHeavy"/>
          <w:b/>
          <w:sz w:val="20"/>
          <w:szCs w:val="20"/>
          <w:u w:val="single"/>
        </w:rPr>
        <w:t xml:space="preserve">&amp; </w:t>
      </w:r>
      <w:proofErr w:type="spellStart"/>
      <w:r w:rsidRPr="00322FC4">
        <w:rPr>
          <w:rFonts w:ascii="GurbaniAkharHeavy" w:hAnsi="GurbaniAkharHeavy"/>
          <w:b/>
          <w:sz w:val="20"/>
          <w:szCs w:val="20"/>
          <w:u w:val="single"/>
        </w:rPr>
        <w:t>is`K</w:t>
      </w:r>
      <w:proofErr w:type="spellEnd"/>
      <w:r w:rsidRPr="00322FC4">
        <w:rPr>
          <w:rFonts w:ascii="GurbaniAkharHeavy" w:hAnsi="GurbaniAkharHeavy"/>
          <w:b/>
          <w:sz w:val="20"/>
          <w:szCs w:val="20"/>
          <w:u w:val="single"/>
        </w:rPr>
        <w:t xml:space="preserve"> </w:t>
      </w:r>
      <w:proofErr w:type="spellStart"/>
      <w:r w:rsidRPr="00322FC4">
        <w:rPr>
          <w:rFonts w:ascii="GurbaniAkharHeavy" w:hAnsi="GurbaniAkharHeavy"/>
          <w:b/>
          <w:sz w:val="20"/>
          <w:szCs w:val="20"/>
          <w:u w:val="single"/>
        </w:rPr>
        <w:t>Drm</w:t>
      </w:r>
      <w:proofErr w:type="spellEnd"/>
      <w:r w:rsidRPr="00322FC4">
        <w:rPr>
          <w:rFonts w:ascii="GurbaniAkharHeavy" w:hAnsi="GurbaniAkharHeavy"/>
          <w:b/>
          <w:sz w:val="20"/>
          <w:szCs w:val="20"/>
          <w:u w:val="single"/>
        </w:rPr>
        <w:t xml:space="preserve"> ƒ </w:t>
      </w:r>
      <w:proofErr w:type="spellStart"/>
      <w:r w:rsidRPr="00322FC4">
        <w:rPr>
          <w:rFonts w:ascii="GurbaniAkharHeavy" w:hAnsi="GurbaniAkharHeavy"/>
          <w:b/>
          <w:sz w:val="20"/>
          <w:szCs w:val="20"/>
          <w:u w:val="single"/>
        </w:rPr>
        <w:t>Apxwaux</w:t>
      </w:r>
      <w:proofErr w:type="spellEnd"/>
      <w:r w:rsidRPr="00322FC4">
        <w:rPr>
          <w:rFonts w:ascii="GurbaniAkharHeavy" w:hAnsi="GurbaniAkharHeavy"/>
          <w:b/>
          <w:sz w:val="20"/>
          <w:szCs w:val="20"/>
          <w:u w:val="single"/>
        </w:rPr>
        <w:t xml:space="preserve"> </w:t>
      </w:r>
      <w:proofErr w:type="spellStart"/>
      <w:r w:rsidRPr="00322FC4">
        <w:rPr>
          <w:rFonts w:ascii="GurbaniAkharHeavy" w:hAnsi="GurbaniAkharHeavy"/>
          <w:b/>
          <w:sz w:val="20"/>
          <w:szCs w:val="20"/>
          <w:u w:val="single"/>
        </w:rPr>
        <w:t>vwly</w:t>
      </w:r>
      <w:proofErr w:type="spellEnd"/>
      <w:r w:rsidRPr="00322FC4">
        <w:rPr>
          <w:rFonts w:ascii="GurbaniAkharHeavy" w:hAnsi="GurbaniAkharHeavy"/>
          <w:b/>
          <w:sz w:val="20"/>
          <w:szCs w:val="20"/>
          <w:u w:val="single"/>
        </w:rPr>
        <w:t xml:space="preserve"> </w:t>
      </w:r>
      <w:proofErr w:type="spellStart"/>
      <w:r w:rsidRPr="00322FC4">
        <w:rPr>
          <w:rFonts w:ascii="GurbaniAkharHeavy" w:hAnsi="GurbaniAkharHeavy"/>
          <w:b/>
          <w:sz w:val="20"/>
          <w:szCs w:val="20"/>
          <w:u w:val="single"/>
        </w:rPr>
        <w:t>AOrq-mrd</w:t>
      </w:r>
      <w:proofErr w:type="spellEnd"/>
      <w:r w:rsidRPr="00322FC4">
        <w:rPr>
          <w:rFonts w:ascii="GurbaniAkharHeavy" w:hAnsi="GurbaniAkharHeavy"/>
          <w:b/>
          <w:sz w:val="20"/>
          <w:szCs w:val="20"/>
          <w:u w:val="single"/>
        </w:rPr>
        <w:t xml:space="preserve"> </w:t>
      </w:r>
      <w:proofErr w:type="spellStart"/>
      <w:r w:rsidRPr="00322FC4">
        <w:rPr>
          <w:rFonts w:ascii="GurbaniAkharHeavy" w:hAnsi="GurbaniAkharHeavy"/>
          <w:b/>
          <w:sz w:val="20"/>
          <w:szCs w:val="20"/>
          <w:u w:val="single"/>
        </w:rPr>
        <w:t>joiVAW</w:t>
      </w:r>
      <w:proofErr w:type="spellEnd"/>
      <w:r w:rsidRPr="00322FC4">
        <w:rPr>
          <w:rFonts w:ascii="GurbaniAkharHeavy" w:hAnsi="GurbaniAkharHeavy"/>
          <w:b/>
          <w:sz w:val="20"/>
          <w:szCs w:val="20"/>
          <w:u w:val="single"/>
        </w:rPr>
        <w:t xml:space="preserve"> </w:t>
      </w:r>
      <w:proofErr w:type="spellStart"/>
      <w:r w:rsidRPr="00322FC4">
        <w:rPr>
          <w:rFonts w:ascii="GurbaniAkharHeavy" w:hAnsi="GurbaniAkharHeavy"/>
          <w:b/>
          <w:sz w:val="20"/>
          <w:szCs w:val="20"/>
          <w:u w:val="single"/>
        </w:rPr>
        <w:t>dy</w:t>
      </w:r>
      <w:proofErr w:type="spellEnd"/>
      <w:r w:rsidRPr="00322FC4">
        <w:rPr>
          <w:rFonts w:ascii="GurbaniAkharHeavy" w:hAnsi="GurbaniAkharHeavy"/>
          <w:b/>
          <w:sz w:val="20"/>
          <w:szCs w:val="20"/>
          <w:u w:val="single"/>
        </w:rPr>
        <w:t xml:space="preserve"> </w:t>
      </w:r>
      <w:proofErr w:type="spellStart"/>
      <w:r w:rsidRPr="00322FC4">
        <w:rPr>
          <w:rFonts w:ascii="GurbaniAkharHeavy" w:hAnsi="GurbaniAkharHeavy"/>
          <w:b/>
          <w:sz w:val="20"/>
          <w:szCs w:val="20"/>
          <w:u w:val="single"/>
        </w:rPr>
        <w:t>hI</w:t>
      </w:r>
      <w:proofErr w:type="spellEnd"/>
      <w:r w:rsidRPr="00322FC4">
        <w:rPr>
          <w:rFonts w:ascii="GurbaniAkharHeavy" w:hAnsi="GurbaniAkharHeavy"/>
          <w:b/>
          <w:sz w:val="20"/>
          <w:szCs w:val="20"/>
          <w:u w:val="single"/>
        </w:rPr>
        <w:t xml:space="preserve"> </w:t>
      </w:r>
      <w:proofErr w:type="spellStart"/>
      <w:r w:rsidRPr="00322FC4">
        <w:rPr>
          <w:rFonts w:ascii="GurbaniAkharHeavy" w:hAnsi="GurbaniAkharHeavy"/>
          <w:b/>
          <w:sz w:val="20"/>
          <w:szCs w:val="20"/>
          <w:u w:val="single"/>
        </w:rPr>
        <w:t>kIqy</w:t>
      </w:r>
      <w:proofErr w:type="spellEnd"/>
      <w:r w:rsidRPr="00322FC4">
        <w:rPr>
          <w:rFonts w:ascii="GurbaniAkharHeavy" w:hAnsi="GurbaniAkharHeavy"/>
          <w:b/>
          <w:sz w:val="20"/>
          <w:szCs w:val="20"/>
          <w:u w:val="single"/>
        </w:rPr>
        <w:t xml:space="preserve"> </w:t>
      </w:r>
      <w:proofErr w:type="spellStart"/>
      <w:r w:rsidRPr="00322FC4">
        <w:rPr>
          <w:rFonts w:ascii="GurbaniAkharHeavy" w:hAnsi="GurbaniAkharHeavy"/>
          <w:b/>
          <w:sz w:val="20"/>
          <w:szCs w:val="20"/>
          <w:u w:val="single"/>
        </w:rPr>
        <w:t>jw</w:t>
      </w:r>
      <w:proofErr w:type="spellEnd"/>
      <w:r w:rsidRPr="00322FC4">
        <w:rPr>
          <w:rFonts w:ascii="GurbaniAkharHeavy" w:hAnsi="GurbaniAkharHeavy"/>
          <w:b/>
          <w:sz w:val="20"/>
          <w:szCs w:val="20"/>
          <w:u w:val="single"/>
        </w:rPr>
        <w:t xml:space="preserve"> </w:t>
      </w:r>
      <w:proofErr w:type="spellStart"/>
      <w:r w:rsidRPr="00322FC4">
        <w:rPr>
          <w:rFonts w:ascii="GurbaniAkharHeavy" w:hAnsi="GurbaniAkharHeavy"/>
          <w:b/>
          <w:sz w:val="20"/>
          <w:szCs w:val="20"/>
          <w:u w:val="single"/>
        </w:rPr>
        <w:t>skdy</w:t>
      </w:r>
      <w:proofErr w:type="spellEnd"/>
      <w:r w:rsidRPr="00322FC4">
        <w:rPr>
          <w:rFonts w:ascii="GurbaniAkharHeavy" w:hAnsi="GurbaniAkharHeavy"/>
          <w:b/>
          <w:sz w:val="20"/>
          <w:szCs w:val="20"/>
          <w:u w:val="single"/>
        </w:rPr>
        <w:t xml:space="preserve"> </w:t>
      </w:r>
      <w:proofErr w:type="spellStart"/>
      <w:proofErr w:type="gramStart"/>
      <w:r w:rsidRPr="00322FC4">
        <w:rPr>
          <w:rFonts w:ascii="GurbaniAkharHeavy" w:hAnsi="GurbaniAkharHeavy"/>
          <w:b/>
          <w:sz w:val="20"/>
          <w:szCs w:val="20"/>
          <w:u w:val="single"/>
        </w:rPr>
        <w:t>hn</w:t>
      </w:r>
      <w:proofErr w:type="spellEnd"/>
      <w:r w:rsidRPr="00322FC4">
        <w:rPr>
          <w:rFonts w:ascii="GurbaniAkharHeavy" w:hAnsi="GurbaniAkharHeavy"/>
          <w:b/>
          <w:sz w:val="20"/>
          <w:szCs w:val="20"/>
          <w:u w:val="single"/>
        </w:rPr>
        <w:t>[</w:t>
      </w:r>
      <w:proofErr w:type="gramEnd"/>
      <w:r w:rsidRPr="00322FC4">
        <w:rPr>
          <w:rFonts w:ascii="GurbaniAkharHeavy" w:hAnsi="GurbaniAkharHeavy"/>
          <w:b/>
          <w:sz w:val="20"/>
          <w:szCs w:val="20"/>
          <w:u w:val="single"/>
        </w:rPr>
        <w:t xml:space="preserve"> </w:t>
      </w:r>
    </w:p>
    <w:p w14:paraId="3DFA84D6" w14:textId="77777777" w:rsidR="00A56C53" w:rsidRPr="00322FC4" w:rsidRDefault="00A56C53" w:rsidP="00A56C53">
      <w:pPr>
        <w:rPr>
          <w:rFonts w:ascii="GurbaniAkharHeavy" w:hAnsi="GurbaniAkharHeavy"/>
          <w:sz w:val="20"/>
          <w:szCs w:val="20"/>
        </w:rPr>
      </w:pPr>
    </w:p>
    <w:p w14:paraId="4EC6DBE9" w14:textId="2912AA84" w:rsidR="00A56C53" w:rsidRPr="00322FC4" w:rsidRDefault="00A56C53" w:rsidP="00A56C53">
      <w:pPr>
        <w:rPr>
          <w:rFonts w:ascii="GurbaniAkharHeavy" w:hAnsi="GurbaniAkharHeavy"/>
          <w:sz w:val="20"/>
          <w:szCs w:val="20"/>
        </w:rPr>
      </w:pPr>
      <w:r w:rsidRPr="00322FC4">
        <w:rPr>
          <w:rFonts w:ascii="GurbaniAkharHeavy" w:hAnsi="GurbaniAkharHeavy"/>
          <w:sz w:val="20"/>
          <w:szCs w:val="20"/>
        </w:rPr>
        <w:t xml:space="preserve">XU.ky. </w:t>
      </w:r>
      <w:proofErr w:type="spellStart"/>
      <w:r w:rsidRPr="00322FC4">
        <w:rPr>
          <w:rFonts w:ascii="GurbaniAkharHeavy" w:hAnsi="GurbaniAkharHeavy"/>
          <w:sz w:val="20"/>
          <w:szCs w:val="20"/>
        </w:rPr>
        <w:t>ivc</w:t>
      </w:r>
      <w:proofErr w:type="spellEnd"/>
      <w:r w:rsidRPr="00322FC4">
        <w:rPr>
          <w:rFonts w:ascii="GurbaniAkharHeavy" w:hAnsi="GurbaniAkharHeavy"/>
          <w:sz w:val="20"/>
          <w:szCs w:val="20"/>
        </w:rPr>
        <w:t>, ‘</w:t>
      </w:r>
      <w:proofErr w:type="spellStart"/>
      <w:r w:rsidRPr="00322FC4">
        <w:rPr>
          <w:rFonts w:ascii="GurbaniAkharHeavy" w:hAnsi="GurbaniAkharHeavy"/>
          <w:sz w:val="20"/>
          <w:szCs w:val="20"/>
        </w:rPr>
        <w:t>mYirj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AYkt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2013’ </w:t>
      </w:r>
      <w:proofErr w:type="spellStart"/>
      <w:r w:rsidRPr="00322FC4">
        <w:rPr>
          <w:rFonts w:ascii="GurbaniAkharHeavy" w:hAnsi="GurbaniAkharHeavy"/>
          <w:sz w:val="20"/>
          <w:szCs w:val="20"/>
        </w:rPr>
        <w:t>dy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Anuswr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smilMgI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joiVAW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ƒ </w:t>
      </w:r>
      <w:proofErr w:type="spellStart"/>
      <w:r w:rsidRPr="00322FC4">
        <w:rPr>
          <w:rFonts w:ascii="GurbaniAkharHeavy" w:hAnsi="GurbaniAkharHeavy"/>
          <w:sz w:val="20"/>
          <w:szCs w:val="20"/>
        </w:rPr>
        <w:t>iek`Ty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rihx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qy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ivAwh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krvwaux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kwƒnI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Ku`lH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id`qI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geI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hY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pr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gurduAwirAW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Aqy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hor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Dwrimk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sMsQwvW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au`qy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‘</w:t>
      </w:r>
      <w:proofErr w:type="spellStart"/>
      <w:r w:rsidRPr="00322FC4">
        <w:rPr>
          <w:rFonts w:ascii="GurbaniAkharHeavy" w:hAnsi="GurbaniAkharHeavy"/>
          <w:sz w:val="20"/>
          <w:szCs w:val="20"/>
        </w:rPr>
        <w:t>smilMgI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ivAwh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' </w:t>
      </w:r>
      <w:proofErr w:type="spellStart"/>
      <w:r w:rsidRPr="00322FC4">
        <w:rPr>
          <w:rFonts w:ascii="GurbaniAkharHeavy" w:hAnsi="GurbaniAkharHeavy"/>
          <w:sz w:val="20"/>
          <w:szCs w:val="20"/>
        </w:rPr>
        <w:t>krvwaux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koeI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pwbMdI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jW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mjbUrI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nhIN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proofErr w:type="gramStart"/>
      <w:r w:rsidRPr="00322FC4">
        <w:rPr>
          <w:rFonts w:ascii="GurbaniAkharHeavy" w:hAnsi="GurbaniAkharHeavy"/>
          <w:sz w:val="20"/>
          <w:szCs w:val="20"/>
        </w:rPr>
        <w:t>hY</w:t>
      </w:r>
      <w:proofErr w:type="spellEnd"/>
      <w:r w:rsidRPr="00322FC4">
        <w:rPr>
          <w:rFonts w:ascii="GurbaniAkharHeavy" w:hAnsi="GurbaniAkharHeavy"/>
          <w:sz w:val="20"/>
          <w:szCs w:val="20"/>
        </w:rPr>
        <w:t>[</w:t>
      </w:r>
      <w:proofErr w:type="spellStart"/>
      <w:proofErr w:type="gramEnd"/>
      <w:r w:rsidRPr="00322FC4">
        <w:rPr>
          <w:rFonts w:ascii="GurbaniAkharHeavy" w:hAnsi="GurbaniAkharHeavy"/>
          <w:sz w:val="20"/>
          <w:szCs w:val="20"/>
        </w:rPr>
        <w:t>knUMn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Anuswr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ies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ault</w:t>
      </w:r>
      <w:proofErr w:type="spellEnd"/>
      <w:r w:rsidR="00854035">
        <w:rPr>
          <w:rFonts w:ascii="GurbaniAkharHeavy" w:hAnsi="GurbaniAkharHeavy"/>
          <w:sz w:val="20"/>
          <w:szCs w:val="20"/>
        </w:rPr>
        <w:t>,</w:t>
      </w:r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iksy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vI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Drm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nwl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sbMDq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ivAkqI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jw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sMsQw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nUM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auhnw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Drm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iSRomxI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sMsQw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(</w:t>
      </w:r>
      <w:proofErr w:type="spellStart"/>
      <w:r w:rsidRPr="00322FC4">
        <w:rPr>
          <w:rFonts w:ascii="GurbaniAkharHeavy" w:hAnsi="GurbaniAkharHeavy"/>
          <w:sz w:val="20"/>
          <w:szCs w:val="20"/>
        </w:rPr>
        <w:t>ijvyN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is</w:t>
      </w:r>
      <w:r w:rsidR="00854035">
        <w:rPr>
          <w:rFonts w:ascii="GurbaniAkharHeavy" w:hAnsi="GurbaniAkharHeavy"/>
          <w:sz w:val="20"/>
          <w:szCs w:val="20"/>
        </w:rPr>
        <w:t>`</w:t>
      </w:r>
      <w:r w:rsidRPr="00322FC4">
        <w:rPr>
          <w:rFonts w:ascii="GurbaniAkharHeavy" w:hAnsi="GurbaniAkharHeavy"/>
          <w:sz w:val="20"/>
          <w:szCs w:val="20"/>
        </w:rPr>
        <w:t>Kw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leI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sRI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Akwl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qKq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swihb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) </w:t>
      </w:r>
      <w:proofErr w:type="spellStart"/>
      <w:r w:rsidRPr="00322FC4">
        <w:rPr>
          <w:rFonts w:ascii="GurbaniAkharHeavy" w:hAnsi="GurbaniAkharHeavy"/>
          <w:sz w:val="20"/>
          <w:szCs w:val="20"/>
        </w:rPr>
        <w:t>dI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ilKqI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sihmqI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qoN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ibnW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Aijhy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ivAwh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krwaux</w:t>
      </w:r>
      <w:proofErr w:type="spellEnd"/>
      <w:r w:rsidR="00854035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="00854035">
        <w:rPr>
          <w:rFonts w:ascii="GurbaniAkharHeavy" w:hAnsi="GurbaniAkharHeavy"/>
          <w:sz w:val="20"/>
          <w:szCs w:val="20"/>
        </w:rPr>
        <w:t>dI</w:t>
      </w:r>
      <w:proofErr w:type="spellEnd"/>
      <w:r w:rsidR="00854035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="00854035">
        <w:rPr>
          <w:rFonts w:ascii="GurbaniAkharHeavy" w:hAnsi="GurbaniAkharHeavy"/>
          <w:sz w:val="20"/>
          <w:szCs w:val="20"/>
        </w:rPr>
        <w:t>koeI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iejwzq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nhIN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hY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[ </w:t>
      </w:r>
    </w:p>
    <w:p w14:paraId="3DEF4F23" w14:textId="77777777" w:rsidR="00A56C53" w:rsidRPr="00322FC4" w:rsidRDefault="00A56C53" w:rsidP="00A56C53">
      <w:pPr>
        <w:rPr>
          <w:rFonts w:ascii="GurbaniAkharHeavy" w:hAnsi="GurbaniAkharHeavy"/>
          <w:sz w:val="20"/>
          <w:szCs w:val="20"/>
        </w:rPr>
      </w:pPr>
    </w:p>
    <w:p w14:paraId="20BBD539" w14:textId="77777777" w:rsidR="00A56C53" w:rsidRPr="00322FC4" w:rsidRDefault="00A56C53" w:rsidP="00A56C53">
      <w:pPr>
        <w:rPr>
          <w:rFonts w:ascii="GurbaniAkharHeavy" w:hAnsi="GurbaniAkharHeavy"/>
          <w:sz w:val="20"/>
          <w:szCs w:val="20"/>
        </w:rPr>
      </w:pPr>
      <w:proofErr w:type="spellStart"/>
      <w:r w:rsidRPr="00322FC4">
        <w:rPr>
          <w:rFonts w:ascii="GurbaniAkharHeavy" w:hAnsi="GurbaniAkharHeavy"/>
          <w:sz w:val="20"/>
          <w:szCs w:val="20"/>
        </w:rPr>
        <w:t>AnMd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kwrj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swrI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mrXwdw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inrbwh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isr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&amp; </w:t>
      </w:r>
      <w:proofErr w:type="spellStart"/>
      <w:r w:rsidRPr="00322FC4">
        <w:rPr>
          <w:rFonts w:ascii="GurbaniAkharHeavy" w:hAnsi="GurbaniAkharHeavy"/>
          <w:sz w:val="20"/>
          <w:szCs w:val="20"/>
        </w:rPr>
        <w:t>qy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isr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&amp; </w:t>
      </w:r>
      <w:proofErr w:type="spellStart"/>
      <w:r w:rsidRPr="00322FC4">
        <w:rPr>
          <w:rFonts w:ascii="GurbaniAkharHeavy" w:hAnsi="GurbaniAkharHeavy"/>
          <w:sz w:val="20"/>
          <w:szCs w:val="20"/>
        </w:rPr>
        <w:t>gurduAwrw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swihb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ivKy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hoxw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cwhIdw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proofErr w:type="gramStart"/>
      <w:r w:rsidRPr="00322FC4">
        <w:rPr>
          <w:rFonts w:ascii="GurbaniAkharHeavy" w:hAnsi="GurbaniAkharHeavy"/>
          <w:sz w:val="20"/>
          <w:szCs w:val="20"/>
        </w:rPr>
        <w:t>hY</w:t>
      </w:r>
      <w:proofErr w:type="spellEnd"/>
      <w:r w:rsidRPr="00322FC4">
        <w:rPr>
          <w:rFonts w:ascii="GurbaniAkharHeavy" w:hAnsi="GurbaniAkharHeavy"/>
          <w:sz w:val="20"/>
          <w:szCs w:val="20"/>
        </w:rPr>
        <w:t>[</w:t>
      </w:r>
      <w:proofErr w:type="gram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AsIN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AXog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QwvW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‘</w:t>
      </w:r>
      <w:proofErr w:type="spellStart"/>
      <w:r w:rsidRPr="00322FC4">
        <w:rPr>
          <w:rFonts w:ascii="GurbaniAkharHeavy" w:hAnsi="GurbaniAkharHeavy"/>
          <w:sz w:val="20"/>
          <w:szCs w:val="20"/>
        </w:rPr>
        <w:t>qy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ijvyN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ik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hotl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, </w:t>
      </w:r>
      <w:proofErr w:type="spellStart"/>
      <w:r w:rsidRPr="00322FC4">
        <w:rPr>
          <w:rFonts w:ascii="GurbaniAkharHeavy" w:hAnsi="GurbaniAkharHeavy"/>
          <w:sz w:val="20"/>
          <w:szCs w:val="20"/>
        </w:rPr>
        <w:t>irjorts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Aqy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p`bW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ivc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sRI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gurU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gRMQ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swihb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jI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pwvn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srUp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iljwx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dI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sKq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inKyDI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krdy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hW</w:t>
      </w:r>
      <w:proofErr w:type="spellEnd"/>
      <w:r w:rsidRPr="00322FC4">
        <w:rPr>
          <w:rFonts w:ascii="GurbaniAkharHeavy" w:hAnsi="GurbaniAkharHeavy"/>
          <w:sz w:val="20"/>
          <w:szCs w:val="20"/>
        </w:rPr>
        <w:t>[</w:t>
      </w:r>
    </w:p>
    <w:p w14:paraId="77BEBE0D" w14:textId="77777777" w:rsidR="00854035" w:rsidRDefault="00A56C53" w:rsidP="00854035">
      <w:pPr>
        <w:pStyle w:val="BodyA"/>
        <w:rPr>
          <w:sz w:val="22"/>
          <w:szCs w:val="22"/>
        </w:rPr>
      </w:pPr>
      <w:r w:rsidRPr="00322FC4">
        <w:rPr>
          <w:rFonts w:ascii="GurbaniAkharHeavy" w:hAnsi="GurbaniAkharHeavy"/>
          <w:sz w:val="20"/>
          <w:szCs w:val="20"/>
        </w:rPr>
        <w:t xml:space="preserve"> </w:t>
      </w:r>
      <w:r w:rsidR="00854035">
        <w:rPr>
          <w:rFonts w:ascii="GurbaniAkharHeavy" w:hAnsi="GurbaniAkharHeavy"/>
          <w:sz w:val="20"/>
          <w:szCs w:val="20"/>
        </w:rPr>
        <w:br/>
      </w:r>
      <w:r w:rsidR="00854035">
        <w:rPr>
          <w:rFonts w:eastAsia="Arial Unicode MS" w:cs="Arial Unicode MS"/>
          <w:sz w:val="22"/>
          <w:szCs w:val="22"/>
        </w:rPr>
        <w:t>-END -</w:t>
      </w:r>
    </w:p>
    <w:p w14:paraId="48597B3C" w14:textId="41EBAC09" w:rsidR="00854035" w:rsidRPr="00322FC4" w:rsidRDefault="00854035" w:rsidP="00854035">
      <w:pPr>
        <w:jc w:val="center"/>
        <w:rPr>
          <w:rFonts w:ascii="GurbaniAkharHeavy" w:hAnsi="GurbaniAkharHeavy"/>
          <w:sz w:val="20"/>
          <w:szCs w:val="20"/>
        </w:rPr>
      </w:pPr>
      <w:r>
        <w:rPr>
          <w:rFonts w:ascii="GurbaniAkharHeavy" w:hAnsi="GurbaniAkharHeavy"/>
          <w:sz w:val="20"/>
          <w:szCs w:val="20"/>
        </w:rPr>
        <w:br/>
      </w:r>
      <w:proofErr w:type="spellStart"/>
      <w:r w:rsidR="00A56C53" w:rsidRPr="00322FC4">
        <w:rPr>
          <w:rFonts w:ascii="GurbaniAkharHeavy" w:hAnsi="GurbaniAkharHeavy"/>
          <w:sz w:val="20"/>
          <w:szCs w:val="20"/>
        </w:rPr>
        <w:t>surjIq</w:t>
      </w:r>
      <w:proofErr w:type="spellEnd"/>
      <w:r w:rsidR="00A56C53"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="00A56C53" w:rsidRPr="00322FC4">
        <w:rPr>
          <w:rFonts w:ascii="GurbaniAkharHeavy" w:hAnsi="GurbaniAkharHeavy"/>
          <w:sz w:val="20"/>
          <w:szCs w:val="20"/>
        </w:rPr>
        <w:t>isMG</w:t>
      </w:r>
      <w:proofErr w:type="spellEnd"/>
      <w:r w:rsidR="00A56C53"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="00A56C53" w:rsidRPr="00322FC4">
        <w:rPr>
          <w:rFonts w:ascii="GurbaniAkharHeavy" w:hAnsi="GurbaniAkharHeavy"/>
          <w:sz w:val="20"/>
          <w:szCs w:val="20"/>
        </w:rPr>
        <w:t>dusWJ</w:t>
      </w:r>
      <w:proofErr w:type="spellEnd"/>
      <w:r w:rsidRPr="00854035">
        <w:rPr>
          <w:rFonts w:ascii="GurbaniAkharHeavy" w:hAnsi="GurbaniAkharHeavy"/>
          <w:sz w:val="20"/>
          <w:szCs w:val="20"/>
        </w:rPr>
        <w:t xml:space="preserve"> </w:t>
      </w:r>
      <w:r>
        <w:rPr>
          <w:rFonts w:ascii="GurbaniAkharHeavy" w:hAnsi="GurbaniAkharHeavy"/>
          <w:sz w:val="20"/>
          <w:szCs w:val="20"/>
        </w:rPr>
        <w:tab/>
      </w:r>
      <w:r>
        <w:rPr>
          <w:rFonts w:ascii="GurbaniAkharHeavy" w:hAnsi="GurbaniAkharHeavy"/>
          <w:sz w:val="20"/>
          <w:szCs w:val="20"/>
        </w:rPr>
        <w:tab/>
      </w:r>
      <w:r>
        <w:rPr>
          <w:rFonts w:ascii="GurbaniAkharHeavy" w:hAnsi="GurbaniAkharHeavy"/>
          <w:sz w:val="20"/>
          <w:szCs w:val="20"/>
        </w:rPr>
        <w:tab/>
      </w:r>
      <w:r>
        <w:rPr>
          <w:rFonts w:ascii="GurbaniAkharHeavy" w:hAnsi="GurbaniAkharHeavy"/>
          <w:sz w:val="20"/>
          <w:szCs w:val="20"/>
        </w:rPr>
        <w:tab/>
      </w:r>
      <w:proofErr w:type="spellStart"/>
      <w:r w:rsidRPr="00322FC4">
        <w:rPr>
          <w:rFonts w:ascii="GurbaniAkharHeavy" w:hAnsi="GurbaniAkharHeavy"/>
          <w:sz w:val="20"/>
          <w:szCs w:val="20"/>
        </w:rPr>
        <w:t>mnmgn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isMG</w:t>
      </w:r>
      <w:proofErr w:type="spellEnd"/>
      <w:r w:rsidRPr="00322FC4">
        <w:rPr>
          <w:rFonts w:ascii="GurbaniAkharHeavy" w:hAnsi="GurbaniAkharHeavy"/>
          <w:sz w:val="20"/>
          <w:szCs w:val="20"/>
        </w:rPr>
        <w:t xml:space="preserve"> </w:t>
      </w:r>
      <w:proofErr w:type="spellStart"/>
      <w:r w:rsidRPr="00322FC4">
        <w:rPr>
          <w:rFonts w:ascii="GurbaniAkharHeavy" w:hAnsi="GurbaniAkharHeavy"/>
          <w:sz w:val="20"/>
          <w:szCs w:val="20"/>
        </w:rPr>
        <w:t>rMDwvw</w:t>
      </w:r>
      <w:proofErr w:type="spellEnd"/>
    </w:p>
    <w:p w14:paraId="751CB6E0" w14:textId="193FDC1B" w:rsidR="00854035" w:rsidRPr="00854035" w:rsidRDefault="00A56C53" w:rsidP="00854035">
      <w:pPr>
        <w:jc w:val="center"/>
        <w:rPr>
          <w:rFonts w:ascii="GurbaniAkharHeavy" w:hAnsi="GurbaniAkharHeavy"/>
          <w:b/>
          <w:sz w:val="22"/>
          <w:szCs w:val="20"/>
        </w:rPr>
      </w:pPr>
      <w:proofErr w:type="spellStart"/>
      <w:r w:rsidRPr="00854035">
        <w:rPr>
          <w:rFonts w:ascii="GurbaniAkharHeavy" w:hAnsi="GurbaniAkharHeavy"/>
          <w:b/>
          <w:sz w:val="22"/>
          <w:szCs w:val="20"/>
        </w:rPr>
        <w:t>bulwrw</w:t>
      </w:r>
      <w:proofErr w:type="spellEnd"/>
      <w:r w:rsidRPr="00854035">
        <w:rPr>
          <w:rFonts w:ascii="GurbaniAkharHeavy" w:hAnsi="GurbaniAkharHeavy"/>
          <w:b/>
          <w:sz w:val="22"/>
          <w:szCs w:val="20"/>
        </w:rPr>
        <w:t xml:space="preserve">, </w:t>
      </w:r>
      <w:proofErr w:type="spellStart"/>
      <w:r w:rsidRPr="00854035">
        <w:rPr>
          <w:rFonts w:ascii="GurbaniAkharHeavy" w:hAnsi="GurbaniAkharHeavy"/>
          <w:b/>
          <w:sz w:val="22"/>
          <w:szCs w:val="20"/>
        </w:rPr>
        <w:t>is`K</w:t>
      </w:r>
      <w:proofErr w:type="spellEnd"/>
      <w:r w:rsidRPr="00854035">
        <w:rPr>
          <w:rFonts w:ascii="GurbaniAkharHeavy" w:hAnsi="GurbaniAkharHeavy"/>
          <w:b/>
          <w:sz w:val="22"/>
          <w:szCs w:val="20"/>
        </w:rPr>
        <w:t xml:space="preserve"> </w:t>
      </w:r>
      <w:proofErr w:type="spellStart"/>
      <w:r w:rsidRPr="00854035">
        <w:rPr>
          <w:rFonts w:ascii="GurbaniAkharHeavy" w:hAnsi="GurbaniAkharHeavy"/>
          <w:b/>
          <w:sz w:val="22"/>
          <w:szCs w:val="20"/>
        </w:rPr>
        <w:t>kONsl</w:t>
      </w:r>
      <w:proofErr w:type="spellEnd"/>
      <w:r w:rsidRPr="00854035">
        <w:rPr>
          <w:rFonts w:ascii="GurbaniAkharHeavy" w:hAnsi="GurbaniAkharHeavy"/>
          <w:b/>
          <w:sz w:val="22"/>
          <w:szCs w:val="20"/>
        </w:rPr>
        <w:t xml:space="preserve"> XU.ky.</w:t>
      </w:r>
      <w:r w:rsidR="00854035" w:rsidRPr="00854035">
        <w:rPr>
          <w:rFonts w:ascii="GurbaniAkharHeavy" w:hAnsi="GurbaniAkharHeavy"/>
          <w:b/>
          <w:sz w:val="22"/>
          <w:szCs w:val="20"/>
        </w:rPr>
        <w:tab/>
      </w:r>
      <w:r w:rsidR="00854035" w:rsidRPr="00854035">
        <w:rPr>
          <w:rFonts w:ascii="GurbaniAkharHeavy" w:hAnsi="GurbaniAkharHeavy"/>
          <w:b/>
          <w:sz w:val="22"/>
          <w:szCs w:val="20"/>
        </w:rPr>
        <w:tab/>
      </w:r>
      <w:proofErr w:type="spellStart"/>
      <w:r w:rsidR="00854035" w:rsidRPr="00854035">
        <w:rPr>
          <w:rFonts w:ascii="GurbaniAkharHeavy" w:hAnsi="GurbaniAkharHeavy"/>
          <w:b/>
          <w:sz w:val="22"/>
          <w:szCs w:val="20"/>
        </w:rPr>
        <w:t>shwiek</w:t>
      </w:r>
      <w:proofErr w:type="spellEnd"/>
      <w:r w:rsidR="00854035" w:rsidRPr="00854035">
        <w:rPr>
          <w:rFonts w:ascii="GurbaniAkharHeavy" w:hAnsi="GurbaniAkharHeavy"/>
          <w:b/>
          <w:sz w:val="22"/>
          <w:szCs w:val="20"/>
        </w:rPr>
        <w:t xml:space="preserve"> </w:t>
      </w:r>
      <w:proofErr w:type="spellStart"/>
      <w:r w:rsidR="00854035" w:rsidRPr="00854035">
        <w:rPr>
          <w:rFonts w:ascii="GurbaniAkharHeavy" w:hAnsi="GurbaniAkharHeavy"/>
          <w:b/>
          <w:sz w:val="22"/>
          <w:szCs w:val="20"/>
        </w:rPr>
        <w:t>bulwrw</w:t>
      </w:r>
      <w:proofErr w:type="spellEnd"/>
      <w:r w:rsidR="00854035" w:rsidRPr="00854035">
        <w:rPr>
          <w:rFonts w:ascii="GurbaniAkharHeavy" w:hAnsi="GurbaniAkharHeavy"/>
          <w:b/>
          <w:sz w:val="22"/>
          <w:szCs w:val="20"/>
        </w:rPr>
        <w:t xml:space="preserve">, </w:t>
      </w:r>
      <w:proofErr w:type="spellStart"/>
      <w:r w:rsidR="00854035" w:rsidRPr="00854035">
        <w:rPr>
          <w:rFonts w:ascii="GurbaniAkharHeavy" w:hAnsi="GurbaniAkharHeavy"/>
          <w:b/>
          <w:sz w:val="22"/>
          <w:szCs w:val="20"/>
        </w:rPr>
        <w:t>is`K</w:t>
      </w:r>
      <w:proofErr w:type="spellEnd"/>
      <w:r w:rsidR="00854035" w:rsidRPr="00854035">
        <w:rPr>
          <w:rFonts w:ascii="GurbaniAkharHeavy" w:hAnsi="GurbaniAkharHeavy"/>
          <w:b/>
          <w:sz w:val="22"/>
          <w:szCs w:val="20"/>
        </w:rPr>
        <w:t xml:space="preserve"> </w:t>
      </w:r>
      <w:proofErr w:type="spellStart"/>
      <w:r w:rsidR="00854035" w:rsidRPr="00854035">
        <w:rPr>
          <w:rFonts w:ascii="GurbaniAkharHeavy" w:hAnsi="GurbaniAkharHeavy"/>
          <w:b/>
          <w:sz w:val="22"/>
          <w:szCs w:val="20"/>
        </w:rPr>
        <w:t>kONsl</w:t>
      </w:r>
      <w:proofErr w:type="spellEnd"/>
      <w:r w:rsidR="00854035" w:rsidRPr="00854035">
        <w:rPr>
          <w:rFonts w:ascii="GurbaniAkharHeavy" w:hAnsi="GurbaniAkharHeavy"/>
          <w:b/>
          <w:sz w:val="22"/>
          <w:szCs w:val="20"/>
        </w:rPr>
        <w:t xml:space="preserve"> XU.ky.</w:t>
      </w:r>
    </w:p>
    <w:p w14:paraId="7BC305CC" w14:textId="77777777" w:rsidR="00C27B83" w:rsidRPr="0077235B" w:rsidRDefault="00EC4DAF" w:rsidP="00854035">
      <w:pPr>
        <w:jc w:val="center"/>
        <w:rPr>
          <w:sz w:val="22"/>
        </w:rPr>
      </w:pPr>
      <w:r w:rsidRPr="0077235B">
        <w:rPr>
          <w:sz w:val="22"/>
        </w:rPr>
        <w:t xml:space="preserve">Media enquiries: 07496505907 / </w:t>
      </w:r>
      <w:hyperlink r:id="rId8" w:history="1">
        <w:r w:rsidR="00BE66E7" w:rsidRPr="0077235B">
          <w:rPr>
            <w:rStyle w:val="Hyperlink"/>
            <w:sz w:val="22"/>
          </w:rPr>
          <w:t>info@sikhcouncil.co.uk</w:t>
        </w:r>
      </w:hyperlink>
    </w:p>
    <w:sectPr w:rsidR="00C27B83" w:rsidRPr="0077235B" w:rsidSect="007F7CF7">
      <w:headerReference w:type="default" r:id="rId9"/>
      <w:footerReference w:type="even" r:id="rId10"/>
      <w:footerReference w:type="default" r:id="rId11"/>
      <w:pgSz w:w="11906" w:h="16838"/>
      <w:pgMar w:top="1440" w:right="1440" w:bottom="864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A50DC6" w14:textId="77777777" w:rsidR="00EC4DAF" w:rsidRDefault="00EC4DAF">
      <w:r>
        <w:separator/>
      </w:r>
    </w:p>
  </w:endnote>
  <w:endnote w:type="continuationSeparator" w:id="0">
    <w:p w14:paraId="627A4C0D" w14:textId="77777777" w:rsidR="00EC4DAF" w:rsidRDefault="00EC4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Raavi">
    <w:altName w:val="Times New Roman"/>
    <w:panose1 w:val="00000000000000000000"/>
    <w:charset w:val="01"/>
    <w:family w:val="roman"/>
    <w:notTrueType/>
    <w:pitch w:val="variable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urbaniAkharHeav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32141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F481A1" w14:textId="77777777" w:rsidR="007F7CF7" w:rsidRDefault="00EC4DA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403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1DC7F8" w14:textId="77777777" w:rsidR="008F4F1F" w:rsidRPr="007E3F4D" w:rsidRDefault="00EC4DAF" w:rsidP="008F4F1F">
    <w:pPr>
      <w:pStyle w:val="NormalWeb"/>
      <w:jc w:val="center"/>
      <w:rPr>
        <w:rFonts w:ascii="Calibri" w:hAnsi="Calibri"/>
        <w:color w:val="0000FF"/>
        <w:sz w:val="18"/>
        <w:szCs w:val="22"/>
      </w:rPr>
    </w:pPr>
    <w:r>
      <w:rPr>
        <w:rFonts w:ascii="Calibri" w:hAnsi="Calibri"/>
        <w:color w:val="0000FF"/>
        <w:sz w:val="18"/>
        <w:szCs w:val="22"/>
      </w:rPr>
      <w:t>www.sikhcouncil.co.uk</w:t>
    </w:r>
    <w:r>
      <w:rPr>
        <w:rFonts w:ascii="Calibri" w:hAnsi="Calibri"/>
        <w:color w:val="0000FF"/>
        <w:sz w:val="18"/>
        <w:szCs w:val="22"/>
      </w:rPr>
      <w:tab/>
      <w:t>info@sikhcouncil.co.uk</w:t>
    </w:r>
    <w:r w:rsidRPr="002958A6">
      <w:rPr>
        <w:rFonts w:ascii="Calibri" w:hAnsi="Calibri"/>
        <w:color w:val="0000FF"/>
        <w:sz w:val="18"/>
        <w:szCs w:val="22"/>
      </w:rPr>
      <w:tab/>
      <w:t xml:space="preserve"> </w:t>
    </w:r>
    <w:r w:rsidRPr="002958A6">
      <w:rPr>
        <w:rFonts w:ascii="Calibri" w:hAnsi="Calibri"/>
        <w:sz w:val="18"/>
        <w:szCs w:val="22"/>
      </w:rPr>
      <w:t>facebook.com/</w:t>
    </w:r>
    <w:r>
      <w:rPr>
        <w:rFonts w:ascii="Calibri" w:hAnsi="Calibri"/>
        <w:sz w:val="18"/>
        <w:szCs w:val="22"/>
      </w:rPr>
      <w:t>SCUKofficial</w:t>
    </w:r>
    <w:r w:rsidRPr="002958A6">
      <w:rPr>
        <w:rFonts w:ascii="Calibri" w:hAnsi="Calibri"/>
        <w:sz w:val="18"/>
        <w:szCs w:val="22"/>
      </w:rPr>
      <w:tab/>
    </w:r>
    <w:r w:rsidRPr="002958A6">
      <w:rPr>
        <w:rFonts w:ascii="Calibri" w:hAnsi="Calibri"/>
        <w:sz w:val="18"/>
        <w:szCs w:val="22"/>
      </w:rPr>
      <w:tab/>
      <w:t>twitter.com/</w:t>
    </w:r>
    <w:r>
      <w:rPr>
        <w:rFonts w:ascii="Calibri" w:hAnsi="Calibri"/>
        <w:sz w:val="18"/>
        <w:szCs w:val="22"/>
      </w:rPr>
      <w:t>SCUKofficial</w:t>
    </w:r>
  </w:p>
  <w:p w14:paraId="5E8D3DB3" w14:textId="77777777" w:rsidR="007F7CF7" w:rsidRDefault="007F7CF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1BD6AC" w14:textId="77777777" w:rsidR="008F4F1F" w:rsidRPr="007E3F4D" w:rsidRDefault="00EC4DAF" w:rsidP="008F4F1F">
    <w:pPr>
      <w:pStyle w:val="NormalWeb"/>
      <w:jc w:val="center"/>
      <w:rPr>
        <w:rFonts w:ascii="Calibri" w:hAnsi="Calibri"/>
        <w:color w:val="0000FF"/>
        <w:sz w:val="18"/>
        <w:szCs w:val="22"/>
      </w:rPr>
    </w:pPr>
    <w:r>
      <w:rPr>
        <w:rFonts w:ascii="Calibri" w:hAnsi="Calibri"/>
        <w:color w:val="0000FF"/>
        <w:sz w:val="18"/>
        <w:szCs w:val="22"/>
      </w:rPr>
      <w:t>www.sikhcouncil.co.uk</w:t>
    </w:r>
    <w:r>
      <w:rPr>
        <w:rFonts w:ascii="Calibri" w:hAnsi="Calibri"/>
        <w:color w:val="0000FF"/>
        <w:sz w:val="18"/>
        <w:szCs w:val="22"/>
      </w:rPr>
      <w:tab/>
      <w:t>info@sikhcouncil.co.uk</w:t>
    </w:r>
    <w:r w:rsidRPr="002958A6">
      <w:rPr>
        <w:rFonts w:ascii="Calibri" w:hAnsi="Calibri"/>
        <w:color w:val="0000FF"/>
        <w:sz w:val="18"/>
        <w:szCs w:val="22"/>
      </w:rPr>
      <w:tab/>
      <w:t xml:space="preserve"> </w:t>
    </w:r>
    <w:r w:rsidRPr="002958A6">
      <w:rPr>
        <w:rFonts w:ascii="Calibri" w:hAnsi="Calibri"/>
        <w:sz w:val="18"/>
        <w:szCs w:val="22"/>
      </w:rPr>
      <w:t>facebook.com/</w:t>
    </w:r>
    <w:r>
      <w:rPr>
        <w:rFonts w:ascii="Calibri" w:hAnsi="Calibri"/>
        <w:sz w:val="18"/>
        <w:szCs w:val="22"/>
      </w:rPr>
      <w:t>SCUKofficial</w:t>
    </w:r>
    <w:r w:rsidRPr="002958A6">
      <w:rPr>
        <w:rFonts w:ascii="Calibri" w:hAnsi="Calibri"/>
        <w:sz w:val="18"/>
        <w:szCs w:val="22"/>
      </w:rPr>
      <w:tab/>
    </w:r>
    <w:r w:rsidRPr="002958A6">
      <w:rPr>
        <w:rFonts w:ascii="Calibri" w:hAnsi="Calibri"/>
        <w:sz w:val="18"/>
        <w:szCs w:val="22"/>
      </w:rPr>
      <w:tab/>
      <w:t>twitter.com/</w:t>
    </w:r>
    <w:r>
      <w:rPr>
        <w:rFonts w:ascii="Calibri" w:hAnsi="Calibri"/>
        <w:sz w:val="18"/>
        <w:szCs w:val="22"/>
      </w:rPr>
      <w:t>SCUKofficial</w:t>
    </w:r>
  </w:p>
  <w:p w14:paraId="61076FB4" w14:textId="77777777" w:rsidR="0046128D" w:rsidRPr="008F4F1F" w:rsidRDefault="0046128D" w:rsidP="008F4F1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48F012" w14:textId="77777777" w:rsidR="00EC4DAF" w:rsidRDefault="00EC4DAF">
      <w:r>
        <w:separator/>
      </w:r>
    </w:p>
  </w:footnote>
  <w:footnote w:type="continuationSeparator" w:id="0">
    <w:p w14:paraId="4A3D921B" w14:textId="77777777" w:rsidR="00EC4DAF" w:rsidRDefault="00EC4DA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AAAA9D" w14:textId="77777777" w:rsidR="0046128D" w:rsidRDefault="00EC4DAF" w:rsidP="008F4F1F">
    <w:pPr>
      <w:pStyle w:val="Header"/>
      <w:jc w:val="right"/>
    </w:pPr>
    <w:r>
      <w:rPr>
        <w:noProof/>
        <w:lang w:val="en-US"/>
      </w:rPr>
      <w:drawing>
        <wp:inline distT="0" distB="0" distL="0" distR="0" wp14:anchorId="1C949A57" wp14:editId="0BF1C2F1">
          <wp:extent cx="2245254" cy="627277"/>
          <wp:effectExtent l="0" t="0" r="0" b="8255"/>
          <wp:docPr id="2" name="Picture 2" descr="SCUK%20LOGO/high_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3090056" name="Picture 1" descr="SCUK%20LOGO/high_r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55324" cy="63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6025A5" w14:textId="77777777" w:rsidR="00B6713B" w:rsidRDefault="00B6713B" w:rsidP="00D80338">
    <w:pPr>
      <w:pStyle w:val="Header"/>
      <w:jc w:val="center"/>
      <w:rPr>
        <w:b/>
        <w:sz w:val="28"/>
      </w:rPr>
    </w:pPr>
  </w:p>
  <w:p w14:paraId="7A911842" w14:textId="500D7E54" w:rsidR="00EE4CB0" w:rsidRPr="00D80338" w:rsidRDefault="00854035" w:rsidP="00D80338">
    <w:pPr>
      <w:pStyle w:val="Header"/>
      <w:jc w:val="center"/>
      <w:rPr>
        <w:b/>
        <w:sz w:val="28"/>
      </w:rPr>
    </w:pPr>
    <w:r>
      <w:rPr>
        <w:b/>
        <w:sz w:val="28"/>
      </w:rPr>
      <w:t>PRESS RELEASE</w:t>
    </w:r>
    <w:r w:rsidR="00EC4DAF">
      <w:rPr>
        <w:b/>
        <w:sz w:val="28"/>
      </w:rPr>
      <w:t xml:space="preserve"> </w:t>
    </w:r>
    <w:r>
      <w:rPr>
        <w:b/>
        <w:sz w:val="28"/>
      </w:rPr>
      <w:tab/>
    </w:r>
    <w:r>
      <w:rPr>
        <w:b/>
        <w:sz w:val="28"/>
      </w:rPr>
      <w:t>PRESS RELEASE</w:t>
    </w:r>
    <w:r>
      <w:rPr>
        <w:b/>
        <w:sz w:val="28"/>
      </w:rPr>
      <w:tab/>
    </w:r>
    <w:r>
      <w:rPr>
        <w:b/>
        <w:sz w:val="28"/>
      </w:rPr>
      <w:t>PRESS RELEASE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62EAC"/>
    <w:multiLevelType w:val="hybridMultilevel"/>
    <w:tmpl w:val="67E8BD46"/>
    <w:lvl w:ilvl="0" w:tplc="596C0836">
      <w:start w:val="1"/>
      <w:numFmt w:val="decimal"/>
      <w:lvlText w:val="%1."/>
      <w:lvlJc w:val="left"/>
      <w:pPr>
        <w:ind w:left="720" w:hanging="360"/>
      </w:pPr>
    </w:lvl>
    <w:lvl w:ilvl="1" w:tplc="53CAF61A" w:tentative="1">
      <w:start w:val="1"/>
      <w:numFmt w:val="lowerLetter"/>
      <w:lvlText w:val="%2."/>
      <w:lvlJc w:val="left"/>
      <w:pPr>
        <w:ind w:left="1440" w:hanging="360"/>
      </w:pPr>
    </w:lvl>
    <w:lvl w:ilvl="2" w:tplc="E3166EE8" w:tentative="1">
      <w:start w:val="1"/>
      <w:numFmt w:val="lowerRoman"/>
      <w:lvlText w:val="%3."/>
      <w:lvlJc w:val="right"/>
      <w:pPr>
        <w:ind w:left="2160" w:hanging="180"/>
      </w:pPr>
    </w:lvl>
    <w:lvl w:ilvl="3" w:tplc="4FACE610" w:tentative="1">
      <w:start w:val="1"/>
      <w:numFmt w:val="decimal"/>
      <w:lvlText w:val="%4."/>
      <w:lvlJc w:val="left"/>
      <w:pPr>
        <w:ind w:left="2880" w:hanging="360"/>
      </w:pPr>
    </w:lvl>
    <w:lvl w:ilvl="4" w:tplc="83DCF2FA" w:tentative="1">
      <w:start w:val="1"/>
      <w:numFmt w:val="lowerLetter"/>
      <w:lvlText w:val="%5."/>
      <w:lvlJc w:val="left"/>
      <w:pPr>
        <w:ind w:left="3600" w:hanging="360"/>
      </w:pPr>
    </w:lvl>
    <w:lvl w:ilvl="5" w:tplc="18FA8248" w:tentative="1">
      <w:start w:val="1"/>
      <w:numFmt w:val="lowerRoman"/>
      <w:lvlText w:val="%6."/>
      <w:lvlJc w:val="right"/>
      <w:pPr>
        <w:ind w:left="4320" w:hanging="180"/>
      </w:pPr>
    </w:lvl>
    <w:lvl w:ilvl="6" w:tplc="81E6E78A" w:tentative="1">
      <w:start w:val="1"/>
      <w:numFmt w:val="decimal"/>
      <w:lvlText w:val="%7."/>
      <w:lvlJc w:val="left"/>
      <w:pPr>
        <w:ind w:left="5040" w:hanging="360"/>
      </w:pPr>
    </w:lvl>
    <w:lvl w:ilvl="7" w:tplc="30C41D20" w:tentative="1">
      <w:start w:val="1"/>
      <w:numFmt w:val="lowerLetter"/>
      <w:lvlText w:val="%8."/>
      <w:lvlJc w:val="left"/>
      <w:pPr>
        <w:ind w:left="5760" w:hanging="360"/>
      </w:pPr>
    </w:lvl>
    <w:lvl w:ilvl="8" w:tplc="BAC80B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754E4"/>
    <w:multiLevelType w:val="hybridMultilevel"/>
    <w:tmpl w:val="F8E27CF2"/>
    <w:lvl w:ilvl="0" w:tplc="7E808660">
      <w:start w:val="1"/>
      <w:numFmt w:val="decimal"/>
      <w:lvlText w:val="%1."/>
      <w:lvlJc w:val="left"/>
      <w:pPr>
        <w:ind w:left="720" w:hanging="360"/>
      </w:pPr>
    </w:lvl>
    <w:lvl w:ilvl="1" w:tplc="8426397A" w:tentative="1">
      <w:start w:val="1"/>
      <w:numFmt w:val="lowerLetter"/>
      <w:lvlText w:val="%2."/>
      <w:lvlJc w:val="left"/>
      <w:pPr>
        <w:ind w:left="1440" w:hanging="360"/>
      </w:pPr>
    </w:lvl>
    <w:lvl w:ilvl="2" w:tplc="73D4088C" w:tentative="1">
      <w:start w:val="1"/>
      <w:numFmt w:val="lowerRoman"/>
      <w:lvlText w:val="%3."/>
      <w:lvlJc w:val="right"/>
      <w:pPr>
        <w:ind w:left="2160" w:hanging="180"/>
      </w:pPr>
    </w:lvl>
    <w:lvl w:ilvl="3" w:tplc="4302057E" w:tentative="1">
      <w:start w:val="1"/>
      <w:numFmt w:val="decimal"/>
      <w:lvlText w:val="%4."/>
      <w:lvlJc w:val="left"/>
      <w:pPr>
        <w:ind w:left="2880" w:hanging="360"/>
      </w:pPr>
    </w:lvl>
    <w:lvl w:ilvl="4" w:tplc="1E7CC99E" w:tentative="1">
      <w:start w:val="1"/>
      <w:numFmt w:val="lowerLetter"/>
      <w:lvlText w:val="%5."/>
      <w:lvlJc w:val="left"/>
      <w:pPr>
        <w:ind w:left="3600" w:hanging="360"/>
      </w:pPr>
    </w:lvl>
    <w:lvl w:ilvl="5" w:tplc="547A389C" w:tentative="1">
      <w:start w:val="1"/>
      <w:numFmt w:val="lowerRoman"/>
      <w:lvlText w:val="%6."/>
      <w:lvlJc w:val="right"/>
      <w:pPr>
        <w:ind w:left="4320" w:hanging="180"/>
      </w:pPr>
    </w:lvl>
    <w:lvl w:ilvl="6" w:tplc="34C84558" w:tentative="1">
      <w:start w:val="1"/>
      <w:numFmt w:val="decimal"/>
      <w:lvlText w:val="%7."/>
      <w:lvlJc w:val="left"/>
      <w:pPr>
        <w:ind w:left="5040" w:hanging="360"/>
      </w:pPr>
    </w:lvl>
    <w:lvl w:ilvl="7" w:tplc="C9FC3C40" w:tentative="1">
      <w:start w:val="1"/>
      <w:numFmt w:val="lowerLetter"/>
      <w:lvlText w:val="%8."/>
      <w:lvlJc w:val="left"/>
      <w:pPr>
        <w:ind w:left="5760" w:hanging="360"/>
      </w:pPr>
    </w:lvl>
    <w:lvl w:ilvl="8" w:tplc="ABAA36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6247B2"/>
    <w:multiLevelType w:val="hybridMultilevel"/>
    <w:tmpl w:val="68DE82F4"/>
    <w:lvl w:ilvl="0" w:tplc="796A3A60">
      <w:start w:val="1"/>
      <w:numFmt w:val="decimal"/>
      <w:lvlText w:val="%1."/>
      <w:lvlJc w:val="left"/>
      <w:pPr>
        <w:ind w:left="720" w:hanging="360"/>
      </w:pPr>
    </w:lvl>
    <w:lvl w:ilvl="1" w:tplc="051093E4" w:tentative="1">
      <w:start w:val="1"/>
      <w:numFmt w:val="lowerLetter"/>
      <w:lvlText w:val="%2."/>
      <w:lvlJc w:val="left"/>
      <w:pPr>
        <w:ind w:left="1440" w:hanging="360"/>
      </w:pPr>
    </w:lvl>
    <w:lvl w:ilvl="2" w:tplc="2A6E4330" w:tentative="1">
      <w:start w:val="1"/>
      <w:numFmt w:val="lowerRoman"/>
      <w:lvlText w:val="%3."/>
      <w:lvlJc w:val="right"/>
      <w:pPr>
        <w:ind w:left="2160" w:hanging="180"/>
      </w:pPr>
    </w:lvl>
    <w:lvl w:ilvl="3" w:tplc="D7600E02" w:tentative="1">
      <w:start w:val="1"/>
      <w:numFmt w:val="decimal"/>
      <w:lvlText w:val="%4."/>
      <w:lvlJc w:val="left"/>
      <w:pPr>
        <w:ind w:left="2880" w:hanging="360"/>
      </w:pPr>
    </w:lvl>
    <w:lvl w:ilvl="4" w:tplc="ADCC15EC" w:tentative="1">
      <w:start w:val="1"/>
      <w:numFmt w:val="lowerLetter"/>
      <w:lvlText w:val="%5."/>
      <w:lvlJc w:val="left"/>
      <w:pPr>
        <w:ind w:left="3600" w:hanging="360"/>
      </w:pPr>
    </w:lvl>
    <w:lvl w:ilvl="5" w:tplc="67EC341E" w:tentative="1">
      <w:start w:val="1"/>
      <w:numFmt w:val="lowerRoman"/>
      <w:lvlText w:val="%6."/>
      <w:lvlJc w:val="right"/>
      <w:pPr>
        <w:ind w:left="4320" w:hanging="180"/>
      </w:pPr>
    </w:lvl>
    <w:lvl w:ilvl="6" w:tplc="EFC01B70" w:tentative="1">
      <w:start w:val="1"/>
      <w:numFmt w:val="decimal"/>
      <w:lvlText w:val="%7."/>
      <w:lvlJc w:val="left"/>
      <w:pPr>
        <w:ind w:left="5040" w:hanging="360"/>
      </w:pPr>
    </w:lvl>
    <w:lvl w:ilvl="7" w:tplc="DC3471D2" w:tentative="1">
      <w:start w:val="1"/>
      <w:numFmt w:val="lowerLetter"/>
      <w:lvlText w:val="%8."/>
      <w:lvlJc w:val="left"/>
      <w:pPr>
        <w:ind w:left="5760" w:hanging="360"/>
      </w:pPr>
    </w:lvl>
    <w:lvl w:ilvl="8" w:tplc="EE48D3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781AEF"/>
    <w:multiLevelType w:val="hybridMultilevel"/>
    <w:tmpl w:val="FC948636"/>
    <w:lvl w:ilvl="0" w:tplc="A3AC663E">
      <w:start w:val="1"/>
      <w:numFmt w:val="decimal"/>
      <w:lvlText w:val="%1."/>
      <w:lvlJc w:val="left"/>
      <w:pPr>
        <w:ind w:left="720" w:hanging="360"/>
      </w:pPr>
    </w:lvl>
    <w:lvl w:ilvl="1" w:tplc="D9541124" w:tentative="1">
      <w:start w:val="1"/>
      <w:numFmt w:val="lowerLetter"/>
      <w:lvlText w:val="%2."/>
      <w:lvlJc w:val="left"/>
      <w:pPr>
        <w:ind w:left="1440" w:hanging="360"/>
      </w:pPr>
    </w:lvl>
    <w:lvl w:ilvl="2" w:tplc="D2ACB374" w:tentative="1">
      <w:start w:val="1"/>
      <w:numFmt w:val="lowerRoman"/>
      <w:lvlText w:val="%3."/>
      <w:lvlJc w:val="right"/>
      <w:pPr>
        <w:ind w:left="2160" w:hanging="180"/>
      </w:pPr>
    </w:lvl>
    <w:lvl w:ilvl="3" w:tplc="1DFC8D8A" w:tentative="1">
      <w:start w:val="1"/>
      <w:numFmt w:val="decimal"/>
      <w:lvlText w:val="%4."/>
      <w:lvlJc w:val="left"/>
      <w:pPr>
        <w:ind w:left="2880" w:hanging="360"/>
      </w:pPr>
    </w:lvl>
    <w:lvl w:ilvl="4" w:tplc="5A4804E2" w:tentative="1">
      <w:start w:val="1"/>
      <w:numFmt w:val="lowerLetter"/>
      <w:lvlText w:val="%5."/>
      <w:lvlJc w:val="left"/>
      <w:pPr>
        <w:ind w:left="3600" w:hanging="360"/>
      </w:pPr>
    </w:lvl>
    <w:lvl w:ilvl="5" w:tplc="C79EAFBE" w:tentative="1">
      <w:start w:val="1"/>
      <w:numFmt w:val="lowerRoman"/>
      <w:lvlText w:val="%6."/>
      <w:lvlJc w:val="right"/>
      <w:pPr>
        <w:ind w:left="4320" w:hanging="180"/>
      </w:pPr>
    </w:lvl>
    <w:lvl w:ilvl="6" w:tplc="B92430D4" w:tentative="1">
      <w:start w:val="1"/>
      <w:numFmt w:val="decimal"/>
      <w:lvlText w:val="%7."/>
      <w:lvlJc w:val="left"/>
      <w:pPr>
        <w:ind w:left="5040" w:hanging="360"/>
      </w:pPr>
    </w:lvl>
    <w:lvl w:ilvl="7" w:tplc="A4BA0BC6" w:tentative="1">
      <w:start w:val="1"/>
      <w:numFmt w:val="lowerLetter"/>
      <w:lvlText w:val="%8."/>
      <w:lvlJc w:val="left"/>
      <w:pPr>
        <w:ind w:left="5760" w:hanging="360"/>
      </w:pPr>
    </w:lvl>
    <w:lvl w:ilvl="8" w:tplc="1DC0CB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1C0BE1"/>
    <w:multiLevelType w:val="hybridMultilevel"/>
    <w:tmpl w:val="FAF89ED2"/>
    <w:lvl w:ilvl="0" w:tplc="BDDAF8FC">
      <w:start w:val="1"/>
      <w:numFmt w:val="decimal"/>
      <w:lvlText w:val="%1."/>
      <w:lvlJc w:val="left"/>
      <w:pPr>
        <w:ind w:left="720" w:hanging="360"/>
      </w:pPr>
    </w:lvl>
    <w:lvl w:ilvl="1" w:tplc="A4FAAC16" w:tentative="1">
      <w:start w:val="1"/>
      <w:numFmt w:val="lowerLetter"/>
      <w:lvlText w:val="%2."/>
      <w:lvlJc w:val="left"/>
      <w:pPr>
        <w:ind w:left="1440" w:hanging="360"/>
      </w:pPr>
    </w:lvl>
    <w:lvl w:ilvl="2" w:tplc="4B6CE908" w:tentative="1">
      <w:start w:val="1"/>
      <w:numFmt w:val="lowerRoman"/>
      <w:lvlText w:val="%3."/>
      <w:lvlJc w:val="right"/>
      <w:pPr>
        <w:ind w:left="2160" w:hanging="180"/>
      </w:pPr>
    </w:lvl>
    <w:lvl w:ilvl="3" w:tplc="7108BF88" w:tentative="1">
      <w:start w:val="1"/>
      <w:numFmt w:val="decimal"/>
      <w:lvlText w:val="%4."/>
      <w:lvlJc w:val="left"/>
      <w:pPr>
        <w:ind w:left="2880" w:hanging="360"/>
      </w:pPr>
    </w:lvl>
    <w:lvl w:ilvl="4" w:tplc="3B3261D8" w:tentative="1">
      <w:start w:val="1"/>
      <w:numFmt w:val="lowerLetter"/>
      <w:lvlText w:val="%5."/>
      <w:lvlJc w:val="left"/>
      <w:pPr>
        <w:ind w:left="3600" w:hanging="360"/>
      </w:pPr>
    </w:lvl>
    <w:lvl w:ilvl="5" w:tplc="FEBE4B5E" w:tentative="1">
      <w:start w:val="1"/>
      <w:numFmt w:val="lowerRoman"/>
      <w:lvlText w:val="%6."/>
      <w:lvlJc w:val="right"/>
      <w:pPr>
        <w:ind w:left="4320" w:hanging="180"/>
      </w:pPr>
    </w:lvl>
    <w:lvl w:ilvl="6" w:tplc="A58C8290" w:tentative="1">
      <w:start w:val="1"/>
      <w:numFmt w:val="decimal"/>
      <w:lvlText w:val="%7."/>
      <w:lvlJc w:val="left"/>
      <w:pPr>
        <w:ind w:left="5040" w:hanging="360"/>
      </w:pPr>
    </w:lvl>
    <w:lvl w:ilvl="7" w:tplc="3D24132C" w:tentative="1">
      <w:start w:val="1"/>
      <w:numFmt w:val="lowerLetter"/>
      <w:lvlText w:val="%8."/>
      <w:lvlJc w:val="left"/>
      <w:pPr>
        <w:ind w:left="5760" w:hanging="360"/>
      </w:pPr>
    </w:lvl>
    <w:lvl w:ilvl="8" w:tplc="BF5A7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1334DD"/>
    <w:multiLevelType w:val="hybridMultilevel"/>
    <w:tmpl w:val="BDB68424"/>
    <w:lvl w:ilvl="0" w:tplc="C5F4D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7C2CBA" w:tentative="1">
      <w:start w:val="1"/>
      <w:numFmt w:val="lowerLetter"/>
      <w:lvlText w:val="%2."/>
      <w:lvlJc w:val="left"/>
      <w:pPr>
        <w:ind w:left="1440" w:hanging="360"/>
      </w:pPr>
    </w:lvl>
    <w:lvl w:ilvl="2" w:tplc="1F2AEC62" w:tentative="1">
      <w:start w:val="1"/>
      <w:numFmt w:val="lowerRoman"/>
      <w:lvlText w:val="%3."/>
      <w:lvlJc w:val="right"/>
      <w:pPr>
        <w:ind w:left="2160" w:hanging="180"/>
      </w:pPr>
    </w:lvl>
    <w:lvl w:ilvl="3" w:tplc="2B4C4B66" w:tentative="1">
      <w:start w:val="1"/>
      <w:numFmt w:val="decimal"/>
      <w:lvlText w:val="%4."/>
      <w:lvlJc w:val="left"/>
      <w:pPr>
        <w:ind w:left="2880" w:hanging="360"/>
      </w:pPr>
    </w:lvl>
    <w:lvl w:ilvl="4" w:tplc="EB4C6D0C" w:tentative="1">
      <w:start w:val="1"/>
      <w:numFmt w:val="lowerLetter"/>
      <w:lvlText w:val="%5."/>
      <w:lvlJc w:val="left"/>
      <w:pPr>
        <w:ind w:left="3600" w:hanging="360"/>
      </w:pPr>
    </w:lvl>
    <w:lvl w:ilvl="5" w:tplc="00B6B8C2" w:tentative="1">
      <w:start w:val="1"/>
      <w:numFmt w:val="lowerRoman"/>
      <w:lvlText w:val="%6."/>
      <w:lvlJc w:val="right"/>
      <w:pPr>
        <w:ind w:left="4320" w:hanging="180"/>
      </w:pPr>
    </w:lvl>
    <w:lvl w:ilvl="6" w:tplc="75166A96" w:tentative="1">
      <w:start w:val="1"/>
      <w:numFmt w:val="decimal"/>
      <w:lvlText w:val="%7."/>
      <w:lvlJc w:val="left"/>
      <w:pPr>
        <w:ind w:left="5040" w:hanging="360"/>
      </w:pPr>
    </w:lvl>
    <w:lvl w:ilvl="7" w:tplc="6C1865AE" w:tentative="1">
      <w:start w:val="1"/>
      <w:numFmt w:val="lowerLetter"/>
      <w:lvlText w:val="%8."/>
      <w:lvlJc w:val="left"/>
      <w:pPr>
        <w:ind w:left="5760" w:hanging="360"/>
      </w:pPr>
    </w:lvl>
    <w:lvl w:ilvl="8" w:tplc="202A3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625AE4"/>
    <w:multiLevelType w:val="hybridMultilevel"/>
    <w:tmpl w:val="6EEE3806"/>
    <w:lvl w:ilvl="0" w:tplc="E82A20B8">
      <w:start w:val="1"/>
      <w:numFmt w:val="decimal"/>
      <w:lvlText w:val="%1."/>
      <w:lvlJc w:val="left"/>
      <w:pPr>
        <w:ind w:left="720" w:hanging="360"/>
      </w:pPr>
    </w:lvl>
    <w:lvl w:ilvl="1" w:tplc="738C64EA" w:tentative="1">
      <w:start w:val="1"/>
      <w:numFmt w:val="lowerLetter"/>
      <w:lvlText w:val="%2."/>
      <w:lvlJc w:val="left"/>
      <w:pPr>
        <w:ind w:left="1440" w:hanging="360"/>
      </w:pPr>
    </w:lvl>
    <w:lvl w:ilvl="2" w:tplc="E6C26114" w:tentative="1">
      <w:start w:val="1"/>
      <w:numFmt w:val="lowerRoman"/>
      <w:lvlText w:val="%3."/>
      <w:lvlJc w:val="right"/>
      <w:pPr>
        <w:ind w:left="2160" w:hanging="180"/>
      </w:pPr>
    </w:lvl>
    <w:lvl w:ilvl="3" w:tplc="93B4D352" w:tentative="1">
      <w:start w:val="1"/>
      <w:numFmt w:val="decimal"/>
      <w:lvlText w:val="%4."/>
      <w:lvlJc w:val="left"/>
      <w:pPr>
        <w:ind w:left="2880" w:hanging="360"/>
      </w:pPr>
    </w:lvl>
    <w:lvl w:ilvl="4" w:tplc="6DA8260C" w:tentative="1">
      <w:start w:val="1"/>
      <w:numFmt w:val="lowerLetter"/>
      <w:lvlText w:val="%5."/>
      <w:lvlJc w:val="left"/>
      <w:pPr>
        <w:ind w:left="3600" w:hanging="360"/>
      </w:pPr>
    </w:lvl>
    <w:lvl w:ilvl="5" w:tplc="1200108C" w:tentative="1">
      <w:start w:val="1"/>
      <w:numFmt w:val="lowerRoman"/>
      <w:lvlText w:val="%6."/>
      <w:lvlJc w:val="right"/>
      <w:pPr>
        <w:ind w:left="4320" w:hanging="180"/>
      </w:pPr>
    </w:lvl>
    <w:lvl w:ilvl="6" w:tplc="21D43F0E" w:tentative="1">
      <w:start w:val="1"/>
      <w:numFmt w:val="decimal"/>
      <w:lvlText w:val="%7."/>
      <w:lvlJc w:val="left"/>
      <w:pPr>
        <w:ind w:left="5040" w:hanging="360"/>
      </w:pPr>
    </w:lvl>
    <w:lvl w:ilvl="7" w:tplc="58E8452E" w:tentative="1">
      <w:start w:val="1"/>
      <w:numFmt w:val="lowerLetter"/>
      <w:lvlText w:val="%8."/>
      <w:lvlJc w:val="left"/>
      <w:pPr>
        <w:ind w:left="5760" w:hanging="360"/>
      </w:pPr>
    </w:lvl>
    <w:lvl w:ilvl="8" w:tplc="89363C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537D06"/>
    <w:multiLevelType w:val="hybridMultilevel"/>
    <w:tmpl w:val="3CEA4A7C"/>
    <w:lvl w:ilvl="0" w:tplc="029C8F98">
      <w:start w:val="1"/>
      <w:numFmt w:val="decimal"/>
      <w:lvlText w:val="%1."/>
      <w:lvlJc w:val="left"/>
      <w:pPr>
        <w:ind w:left="720" w:hanging="360"/>
      </w:pPr>
    </w:lvl>
    <w:lvl w:ilvl="1" w:tplc="2B281B6E" w:tentative="1">
      <w:start w:val="1"/>
      <w:numFmt w:val="lowerLetter"/>
      <w:lvlText w:val="%2."/>
      <w:lvlJc w:val="left"/>
      <w:pPr>
        <w:ind w:left="1440" w:hanging="360"/>
      </w:pPr>
    </w:lvl>
    <w:lvl w:ilvl="2" w:tplc="D348E9B6" w:tentative="1">
      <w:start w:val="1"/>
      <w:numFmt w:val="lowerRoman"/>
      <w:lvlText w:val="%3."/>
      <w:lvlJc w:val="right"/>
      <w:pPr>
        <w:ind w:left="2160" w:hanging="180"/>
      </w:pPr>
    </w:lvl>
    <w:lvl w:ilvl="3" w:tplc="8A2E7166" w:tentative="1">
      <w:start w:val="1"/>
      <w:numFmt w:val="decimal"/>
      <w:lvlText w:val="%4."/>
      <w:lvlJc w:val="left"/>
      <w:pPr>
        <w:ind w:left="2880" w:hanging="360"/>
      </w:pPr>
    </w:lvl>
    <w:lvl w:ilvl="4" w:tplc="DD4C5E74" w:tentative="1">
      <w:start w:val="1"/>
      <w:numFmt w:val="lowerLetter"/>
      <w:lvlText w:val="%5."/>
      <w:lvlJc w:val="left"/>
      <w:pPr>
        <w:ind w:left="3600" w:hanging="360"/>
      </w:pPr>
    </w:lvl>
    <w:lvl w:ilvl="5" w:tplc="F91083FE" w:tentative="1">
      <w:start w:val="1"/>
      <w:numFmt w:val="lowerRoman"/>
      <w:lvlText w:val="%6."/>
      <w:lvlJc w:val="right"/>
      <w:pPr>
        <w:ind w:left="4320" w:hanging="180"/>
      </w:pPr>
    </w:lvl>
    <w:lvl w:ilvl="6" w:tplc="17521636" w:tentative="1">
      <w:start w:val="1"/>
      <w:numFmt w:val="decimal"/>
      <w:lvlText w:val="%7."/>
      <w:lvlJc w:val="left"/>
      <w:pPr>
        <w:ind w:left="5040" w:hanging="360"/>
      </w:pPr>
    </w:lvl>
    <w:lvl w:ilvl="7" w:tplc="9DE28924" w:tentative="1">
      <w:start w:val="1"/>
      <w:numFmt w:val="lowerLetter"/>
      <w:lvlText w:val="%8."/>
      <w:lvlJc w:val="left"/>
      <w:pPr>
        <w:ind w:left="5760" w:hanging="360"/>
      </w:pPr>
    </w:lvl>
    <w:lvl w:ilvl="8" w:tplc="B7C80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3C69EF"/>
    <w:multiLevelType w:val="hybridMultilevel"/>
    <w:tmpl w:val="7C2C4526"/>
    <w:lvl w:ilvl="0" w:tplc="5BC862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4200C" w:tentative="1">
      <w:start w:val="1"/>
      <w:numFmt w:val="lowerLetter"/>
      <w:lvlText w:val="%2."/>
      <w:lvlJc w:val="left"/>
      <w:pPr>
        <w:ind w:left="1800" w:hanging="360"/>
      </w:pPr>
    </w:lvl>
    <w:lvl w:ilvl="2" w:tplc="E2A8C282" w:tentative="1">
      <w:start w:val="1"/>
      <w:numFmt w:val="lowerRoman"/>
      <w:lvlText w:val="%3."/>
      <w:lvlJc w:val="right"/>
      <w:pPr>
        <w:ind w:left="2520" w:hanging="180"/>
      </w:pPr>
    </w:lvl>
    <w:lvl w:ilvl="3" w:tplc="7BC6E4AC" w:tentative="1">
      <w:start w:val="1"/>
      <w:numFmt w:val="decimal"/>
      <w:lvlText w:val="%4."/>
      <w:lvlJc w:val="left"/>
      <w:pPr>
        <w:ind w:left="3240" w:hanging="360"/>
      </w:pPr>
    </w:lvl>
    <w:lvl w:ilvl="4" w:tplc="2962030C" w:tentative="1">
      <w:start w:val="1"/>
      <w:numFmt w:val="lowerLetter"/>
      <w:lvlText w:val="%5."/>
      <w:lvlJc w:val="left"/>
      <w:pPr>
        <w:ind w:left="3960" w:hanging="360"/>
      </w:pPr>
    </w:lvl>
    <w:lvl w:ilvl="5" w:tplc="3AAC20CE" w:tentative="1">
      <w:start w:val="1"/>
      <w:numFmt w:val="lowerRoman"/>
      <w:lvlText w:val="%6."/>
      <w:lvlJc w:val="right"/>
      <w:pPr>
        <w:ind w:left="4680" w:hanging="180"/>
      </w:pPr>
    </w:lvl>
    <w:lvl w:ilvl="6" w:tplc="F7D2C03C" w:tentative="1">
      <w:start w:val="1"/>
      <w:numFmt w:val="decimal"/>
      <w:lvlText w:val="%7."/>
      <w:lvlJc w:val="left"/>
      <w:pPr>
        <w:ind w:left="5400" w:hanging="360"/>
      </w:pPr>
    </w:lvl>
    <w:lvl w:ilvl="7" w:tplc="5B86A12E" w:tentative="1">
      <w:start w:val="1"/>
      <w:numFmt w:val="lowerLetter"/>
      <w:lvlText w:val="%8."/>
      <w:lvlJc w:val="left"/>
      <w:pPr>
        <w:ind w:left="6120" w:hanging="360"/>
      </w:pPr>
    </w:lvl>
    <w:lvl w:ilvl="8" w:tplc="DD38479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C0E1817"/>
    <w:multiLevelType w:val="hybridMultilevel"/>
    <w:tmpl w:val="585C4E62"/>
    <w:lvl w:ilvl="0" w:tplc="D63C6D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D46262E" w:tentative="1">
      <w:start w:val="1"/>
      <w:numFmt w:val="lowerLetter"/>
      <w:lvlText w:val="%2."/>
      <w:lvlJc w:val="left"/>
      <w:pPr>
        <w:ind w:left="1440" w:hanging="360"/>
      </w:pPr>
    </w:lvl>
    <w:lvl w:ilvl="2" w:tplc="257EA8B4" w:tentative="1">
      <w:start w:val="1"/>
      <w:numFmt w:val="lowerRoman"/>
      <w:lvlText w:val="%3."/>
      <w:lvlJc w:val="right"/>
      <w:pPr>
        <w:ind w:left="2160" w:hanging="180"/>
      </w:pPr>
    </w:lvl>
    <w:lvl w:ilvl="3" w:tplc="9E606FA2" w:tentative="1">
      <w:start w:val="1"/>
      <w:numFmt w:val="decimal"/>
      <w:lvlText w:val="%4."/>
      <w:lvlJc w:val="left"/>
      <w:pPr>
        <w:ind w:left="2880" w:hanging="360"/>
      </w:pPr>
    </w:lvl>
    <w:lvl w:ilvl="4" w:tplc="F22E80BC" w:tentative="1">
      <w:start w:val="1"/>
      <w:numFmt w:val="lowerLetter"/>
      <w:lvlText w:val="%5."/>
      <w:lvlJc w:val="left"/>
      <w:pPr>
        <w:ind w:left="3600" w:hanging="360"/>
      </w:pPr>
    </w:lvl>
    <w:lvl w:ilvl="5" w:tplc="2E525F7C" w:tentative="1">
      <w:start w:val="1"/>
      <w:numFmt w:val="lowerRoman"/>
      <w:lvlText w:val="%6."/>
      <w:lvlJc w:val="right"/>
      <w:pPr>
        <w:ind w:left="4320" w:hanging="180"/>
      </w:pPr>
    </w:lvl>
    <w:lvl w:ilvl="6" w:tplc="97620514" w:tentative="1">
      <w:start w:val="1"/>
      <w:numFmt w:val="decimal"/>
      <w:lvlText w:val="%7."/>
      <w:lvlJc w:val="left"/>
      <w:pPr>
        <w:ind w:left="5040" w:hanging="360"/>
      </w:pPr>
    </w:lvl>
    <w:lvl w:ilvl="7" w:tplc="47285580" w:tentative="1">
      <w:start w:val="1"/>
      <w:numFmt w:val="lowerLetter"/>
      <w:lvlText w:val="%8."/>
      <w:lvlJc w:val="left"/>
      <w:pPr>
        <w:ind w:left="5760" w:hanging="360"/>
      </w:pPr>
    </w:lvl>
    <w:lvl w:ilvl="8" w:tplc="92789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AE6771"/>
    <w:multiLevelType w:val="hybridMultilevel"/>
    <w:tmpl w:val="349E0628"/>
    <w:lvl w:ilvl="0" w:tplc="756AEB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4754C558" w:tentative="1">
      <w:start w:val="1"/>
      <w:numFmt w:val="lowerLetter"/>
      <w:lvlText w:val="%2."/>
      <w:lvlJc w:val="left"/>
      <w:pPr>
        <w:ind w:left="1440" w:hanging="360"/>
      </w:pPr>
    </w:lvl>
    <w:lvl w:ilvl="2" w:tplc="3EAEE296" w:tentative="1">
      <w:start w:val="1"/>
      <w:numFmt w:val="lowerRoman"/>
      <w:lvlText w:val="%3."/>
      <w:lvlJc w:val="right"/>
      <w:pPr>
        <w:ind w:left="2160" w:hanging="180"/>
      </w:pPr>
    </w:lvl>
    <w:lvl w:ilvl="3" w:tplc="5712B736" w:tentative="1">
      <w:start w:val="1"/>
      <w:numFmt w:val="decimal"/>
      <w:lvlText w:val="%4."/>
      <w:lvlJc w:val="left"/>
      <w:pPr>
        <w:ind w:left="2880" w:hanging="360"/>
      </w:pPr>
    </w:lvl>
    <w:lvl w:ilvl="4" w:tplc="253CB70A" w:tentative="1">
      <w:start w:val="1"/>
      <w:numFmt w:val="lowerLetter"/>
      <w:lvlText w:val="%5."/>
      <w:lvlJc w:val="left"/>
      <w:pPr>
        <w:ind w:left="3600" w:hanging="360"/>
      </w:pPr>
    </w:lvl>
    <w:lvl w:ilvl="5" w:tplc="AAF4CA20" w:tentative="1">
      <w:start w:val="1"/>
      <w:numFmt w:val="lowerRoman"/>
      <w:lvlText w:val="%6."/>
      <w:lvlJc w:val="right"/>
      <w:pPr>
        <w:ind w:left="4320" w:hanging="180"/>
      </w:pPr>
    </w:lvl>
    <w:lvl w:ilvl="6" w:tplc="B3FC7014" w:tentative="1">
      <w:start w:val="1"/>
      <w:numFmt w:val="decimal"/>
      <w:lvlText w:val="%7."/>
      <w:lvlJc w:val="left"/>
      <w:pPr>
        <w:ind w:left="5040" w:hanging="360"/>
      </w:pPr>
    </w:lvl>
    <w:lvl w:ilvl="7" w:tplc="3850E184" w:tentative="1">
      <w:start w:val="1"/>
      <w:numFmt w:val="lowerLetter"/>
      <w:lvlText w:val="%8."/>
      <w:lvlJc w:val="left"/>
      <w:pPr>
        <w:ind w:left="5760" w:hanging="360"/>
      </w:pPr>
    </w:lvl>
    <w:lvl w:ilvl="8" w:tplc="39DE49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BE7265"/>
    <w:multiLevelType w:val="hybridMultilevel"/>
    <w:tmpl w:val="D51C3324"/>
    <w:lvl w:ilvl="0" w:tplc="7C4A9BD4">
      <w:start w:val="1"/>
      <w:numFmt w:val="decimal"/>
      <w:lvlText w:val="%1."/>
      <w:lvlJc w:val="left"/>
      <w:pPr>
        <w:ind w:left="720" w:hanging="360"/>
      </w:pPr>
    </w:lvl>
    <w:lvl w:ilvl="1" w:tplc="8FD2D578" w:tentative="1">
      <w:start w:val="1"/>
      <w:numFmt w:val="lowerLetter"/>
      <w:lvlText w:val="%2."/>
      <w:lvlJc w:val="left"/>
      <w:pPr>
        <w:ind w:left="1440" w:hanging="360"/>
      </w:pPr>
    </w:lvl>
    <w:lvl w:ilvl="2" w:tplc="DE562CC6" w:tentative="1">
      <w:start w:val="1"/>
      <w:numFmt w:val="lowerRoman"/>
      <w:lvlText w:val="%3."/>
      <w:lvlJc w:val="right"/>
      <w:pPr>
        <w:ind w:left="2160" w:hanging="180"/>
      </w:pPr>
    </w:lvl>
    <w:lvl w:ilvl="3" w:tplc="12EE7696" w:tentative="1">
      <w:start w:val="1"/>
      <w:numFmt w:val="decimal"/>
      <w:lvlText w:val="%4."/>
      <w:lvlJc w:val="left"/>
      <w:pPr>
        <w:ind w:left="2880" w:hanging="360"/>
      </w:pPr>
    </w:lvl>
    <w:lvl w:ilvl="4" w:tplc="D1F2E6D0" w:tentative="1">
      <w:start w:val="1"/>
      <w:numFmt w:val="lowerLetter"/>
      <w:lvlText w:val="%5."/>
      <w:lvlJc w:val="left"/>
      <w:pPr>
        <w:ind w:left="3600" w:hanging="360"/>
      </w:pPr>
    </w:lvl>
    <w:lvl w:ilvl="5" w:tplc="37309FB6" w:tentative="1">
      <w:start w:val="1"/>
      <w:numFmt w:val="lowerRoman"/>
      <w:lvlText w:val="%6."/>
      <w:lvlJc w:val="right"/>
      <w:pPr>
        <w:ind w:left="4320" w:hanging="180"/>
      </w:pPr>
    </w:lvl>
    <w:lvl w:ilvl="6" w:tplc="B248E256" w:tentative="1">
      <w:start w:val="1"/>
      <w:numFmt w:val="decimal"/>
      <w:lvlText w:val="%7."/>
      <w:lvlJc w:val="left"/>
      <w:pPr>
        <w:ind w:left="5040" w:hanging="360"/>
      </w:pPr>
    </w:lvl>
    <w:lvl w:ilvl="7" w:tplc="BAEA421C" w:tentative="1">
      <w:start w:val="1"/>
      <w:numFmt w:val="lowerLetter"/>
      <w:lvlText w:val="%8."/>
      <w:lvlJc w:val="left"/>
      <w:pPr>
        <w:ind w:left="5760" w:hanging="360"/>
      </w:pPr>
    </w:lvl>
    <w:lvl w:ilvl="8" w:tplc="9668C1C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5"/>
  </w:num>
  <w:num w:numId="4">
    <w:abstractNumId w:val="10"/>
  </w:num>
  <w:num w:numId="5">
    <w:abstractNumId w:val="0"/>
  </w:num>
  <w:num w:numId="6">
    <w:abstractNumId w:val="4"/>
  </w:num>
  <w:num w:numId="7">
    <w:abstractNumId w:val="1"/>
  </w:num>
  <w:num w:numId="8">
    <w:abstractNumId w:val="2"/>
  </w:num>
  <w:num w:numId="9">
    <w:abstractNumId w:val="6"/>
  </w:num>
  <w:num w:numId="10">
    <w:abstractNumId w:val="7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9"/>
  <w:proofState w:spelling="clean" w:grammar="clean"/>
  <w:attachedTemplate r:id="rId1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561"/>
    <w:rsid w:val="00004A9E"/>
    <w:rsid w:val="000159B4"/>
    <w:rsid w:val="000A08BC"/>
    <w:rsid w:val="00191267"/>
    <w:rsid w:val="001B154D"/>
    <w:rsid w:val="001D0D23"/>
    <w:rsid w:val="001D3FB8"/>
    <w:rsid w:val="001E3CC3"/>
    <w:rsid w:val="001E4C8E"/>
    <w:rsid w:val="0024036D"/>
    <w:rsid w:val="0029204F"/>
    <w:rsid w:val="002958A6"/>
    <w:rsid w:val="002B064B"/>
    <w:rsid w:val="002F0949"/>
    <w:rsid w:val="002F267B"/>
    <w:rsid w:val="00324994"/>
    <w:rsid w:val="003373BE"/>
    <w:rsid w:val="00345D96"/>
    <w:rsid w:val="00361361"/>
    <w:rsid w:val="00366E29"/>
    <w:rsid w:val="003803DC"/>
    <w:rsid w:val="00384CBA"/>
    <w:rsid w:val="003B5009"/>
    <w:rsid w:val="003C1363"/>
    <w:rsid w:val="00404077"/>
    <w:rsid w:val="00421BC3"/>
    <w:rsid w:val="00437979"/>
    <w:rsid w:val="004465FB"/>
    <w:rsid w:val="0046128D"/>
    <w:rsid w:val="00474561"/>
    <w:rsid w:val="00492661"/>
    <w:rsid w:val="004B0424"/>
    <w:rsid w:val="004C3623"/>
    <w:rsid w:val="004C374C"/>
    <w:rsid w:val="004C4492"/>
    <w:rsid w:val="005506EF"/>
    <w:rsid w:val="00574DCB"/>
    <w:rsid w:val="005801BF"/>
    <w:rsid w:val="005A1018"/>
    <w:rsid w:val="005C0995"/>
    <w:rsid w:val="00603A68"/>
    <w:rsid w:val="00627798"/>
    <w:rsid w:val="00627C68"/>
    <w:rsid w:val="006639B7"/>
    <w:rsid w:val="006664C0"/>
    <w:rsid w:val="00672F7E"/>
    <w:rsid w:val="006769C3"/>
    <w:rsid w:val="006869FD"/>
    <w:rsid w:val="00690F50"/>
    <w:rsid w:val="0069300A"/>
    <w:rsid w:val="006E33F1"/>
    <w:rsid w:val="00764EA8"/>
    <w:rsid w:val="0077235B"/>
    <w:rsid w:val="00775FAF"/>
    <w:rsid w:val="00780E66"/>
    <w:rsid w:val="00795591"/>
    <w:rsid w:val="007A3A77"/>
    <w:rsid w:val="007C6245"/>
    <w:rsid w:val="007D1A50"/>
    <w:rsid w:val="007E3F4D"/>
    <w:rsid w:val="007F7CF7"/>
    <w:rsid w:val="00804016"/>
    <w:rsid w:val="00833BEB"/>
    <w:rsid w:val="00854035"/>
    <w:rsid w:val="008B15D4"/>
    <w:rsid w:val="008C0D8B"/>
    <w:rsid w:val="008F4F1F"/>
    <w:rsid w:val="00920532"/>
    <w:rsid w:val="0093340C"/>
    <w:rsid w:val="0093519B"/>
    <w:rsid w:val="00957087"/>
    <w:rsid w:val="009741DB"/>
    <w:rsid w:val="009A1EC9"/>
    <w:rsid w:val="009B7011"/>
    <w:rsid w:val="009E2A21"/>
    <w:rsid w:val="00A56C53"/>
    <w:rsid w:val="00A6226C"/>
    <w:rsid w:val="00A84BFA"/>
    <w:rsid w:val="00A96E90"/>
    <w:rsid w:val="00AC6419"/>
    <w:rsid w:val="00AD03B6"/>
    <w:rsid w:val="00AD5B77"/>
    <w:rsid w:val="00B16B77"/>
    <w:rsid w:val="00B54C59"/>
    <w:rsid w:val="00B631C3"/>
    <w:rsid w:val="00B6713B"/>
    <w:rsid w:val="00B674A4"/>
    <w:rsid w:val="00B709DD"/>
    <w:rsid w:val="00B76CD7"/>
    <w:rsid w:val="00B828B8"/>
    <w:rsid w:val="00B82F90"/>
    <w:rsid w:val="00B872F3"/>
    <w:rsid w:val="00B92A7A"/>
    <w:rsid w:val="00B96D31"/>
    <w:rsid w:val="00BD3871"/>
    <w:rsid w:val="00BE61F5"/>
    <w:rsid w:val="00BE66E7"/>
    <w:rsid w:val="00C2747F"/>
    <w:rsid w:val="00C27B83"/>
    <w:rsid w:val="00C3210D"/>
    <w:rsid w:val="00C50261"/>
    <w:rsid w:val="00C750C2"/>
    <w:rsid w:val="00CB5FEF"/>
    <w:rsid w:val="00CE0348"/>
    <w:rsid w:val="00CE162A"/>
    <w:rsid w:val="00CE750C"/>
    <w:rsid w:val="00D14E30"/>
    <w:rsid w:val="00D151C0"/>
    <w:rsid w:val="00D43CEC"/>
    <w:rsid w:val="00D61845"/>
    <w:rsid w:val="00D67853"/>
    <w:rsid w:val="00D80338"/>
    <w:rsid w:val="00DA4F15"/>
    <w:rsid w:val="00DE0806"/>
    <w:rsid w:val="00DE40E5"/>
    <w:rsid w:val="00DF75FA"/>
    <w:rsid w:val="00E04AC1"/>
    <w:rsid w:val="00E0589D"/>
    <w:rsid w:val="00E06513"/>
    <w:rsid w:val="00E95561"/>
    <w:rsid w:val="00EC4DAF"/>
    <w:rsid w:val="00EC5A97"/>
    <w:rsid w:val="00EE4CB0"/>
    <w:rsid w:val="00F07AED"/>
    <w:rsid w:val="00F13600"/>
    <w:rsid w:val="00F31CD9"/>
    <w:rsid w:val="00F36124"/>
    <w:rsid w:val="00F40833"/>
    <w:rsid w:val="00F61022"/>
    <w:rsid w:val="00F916A4"/>
    <w:rsid w:val="00FB4F84"/>
    <w:rsid w:val="00FB5CB1"/>
    <w:rsid w:val="00FD3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68226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26C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4CB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4CB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128D"/>
    <w:pPr>
      <w:tabs>
        <w:tab w:val="center" w:pos="4513"/>
        <w:tab w:val="right" w:pos="9026"/>
      </w:tabs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6128D"/>
  </w:style>
  <w:style w:type="paragraph" w:styleId="Footer">
    <w:name w:val="footer"/>
    <w:basedOn w:val="Normal"/>
    <w:link w:val="FooterChar"/>
    <w:uiPriority w:val="99"/>
    <w:unhideWhenUsed/>
    <w:rsid w:val="0046128D"/>
    <w:pPr>
      <w:tabs>
        <w:tab w:val="center" w:pos="4513"/>
        <w:tab w:val="right" w:pos="9026"/>
      </w:tabs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46128D"/>
  </w:style>
  <w:style w:type="paragraph" w:styleId="BalloonText">
    <w:name w:val="Balloon Text"/>
    <w:basedOn w:val="Normal"/>
    <w:link w:val="BalloonTextChar"/>
    <w:uiPriority w:val="99"/>
    <w:semiHidden/>
    <w:unhideWhenUsed/>
    <w:rsid w:val="003613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36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04016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F4F1F"/>
    <w:pPr>
      <w:spacing w:before="100" w:beforeAutospacing="1" w:after="100" w:afterAutospacing="1"/>
    </w:pPr>
    <w:rPr>
      <w:rFonts w:ascii="Times New Roman" w:hAnsi="Times New Roman" w:cs="Times New Roman"/>
      <w:lang w:val="en-US"/>
    </w:rPr>
  </w:style>
  <w:style w:type="paragraph" w:styleId="ListParagraph">
    <w:name w:val="List Paragraph"/>
    <w:basedOn w:val="Normal"/>
    <w:uiPriority w:val="34"/>
    <w:qFormat/>
    <w:rsid w:val="00FB5CB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6226C"/>
    <w:rPr>
      <w:b/>
      <w:bCs/>
    </w:rPr>
  </w:style>
  <w:style w:type="character" w:styleId="Emphasis">
    <w:name w:val="Emphasis"/>
    <w:basedOn w:val="DefaultParagraphFont"/>
    <w:uiPriority w:val="20"/>
    <w:qFormat/>
    <w:rsid w:val="00A6226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EE4CB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E4CB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E4CB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4C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1"/>
    <w:qFormat/>
    <w:rsid w:val="00EE4CB0"/>
    <w:pPr>
      <w:widowControl w:val="0"/>
      <w:autoSpaceDE w:val="0"/>
      <w:autoSpaceDN w:val="0"/>
    </w:pPr>
    <w:rPr>
      <w:rFonts w:ascii="Calibri" w:eastAsia="Calibri" w:hAnsi="Calibri" w:cs="Calibri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EE4CB0"/>
    <w:rPr>
      <w:rFonts w:ascii="Calibri" w:eastAsia="Calibri" w:hAnsi="Calibri" w:cs="Calibri"/>
      <w:sz w:val="24"/>
      <w:szCs w:val="24"/>
      <w:lang w:eastAsia="en-GB" w:bidi="en-GB"/>
    </w:rPr>
  </w:style>
  <w:style w:type="paragraph" w:styleId="FootnoteText">
    <w:name w:val="footnote text"/>
    <w:basedOn w:val="Normal"/>
    <w:link w:val="FootnoteTextChar"/>
    <w:uiPriority w:val="99"/>
    <w:unhideWhenUsed/>
    <w:rsid w:val="003B5009"/>
  </w:style>
  <w:style w:type="character" w:customStyle="1" w:styleId="FootnoteTextChar">
    <w:name w:val="Footnote Text Char"/>
    <w:basedOn w:val="DefaultParagraphFont"/>
    <w:link w:val="FootnoteText"/>
    <w:uiPriority w:val="99"/>
    <w:rsid w:val="003B5009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3B5009"/>
    <w:rPr>
      <w:vertAlign w:val="superscript"/>
    </w:rPr>
  </w:style>
  <w:style w:type="paragraph" w:customStyle="1" w:styleId="Default">
    <w:name w:val="Default"/>
    <w:rsid w:val="001D3FB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9204F"/>
    <w:rPr>
      <w:color w:val="0000FF" w:themeColor="hyperlink"/>
      <w:u w:val="single"/>
    </w:rPr>
  </w:style>
  <w:style w:type="paragraph" w:customStyle="1" w:styleId="BodyA">
    <w:name w:val="Body A"/>
    <w:rsid w:val="008540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u w:color="000000"/>
      <w:bdr w:val="nil"/>
      <w:lang w:val="en-US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info@sikhcouncil.co.uk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SukhjeevanSKandola/Downloads/Sikh%20Council%20Press%20Releas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77A89D2-9276-F543-BAF6-1DAE65D3A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Sikh Council Press Release.dotx</Template>
  <TotalTime>0</TotalTime>
  <Pages>1</Pages>
  <Words>403</Words>
  <Characters>2300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Sukhjeevan Kandola</dc:creator>
  <cp:lastModifiedBy>Sukhjeevan Kandola</cp:lastModifiedBy>
  <cp:revision>2</cp:revision>
  <cp:lastPrinted>2020-10-20T12:17:00Z</cp:lastPrinted>
  <dcterms:created xsi:type="dcterms:W3CDTF">2020-10-20T12:29:00Z</dcterms:created>
  <dcterms:modified xsi:type="dcterms:W3CDTF">2020-10-20T12:29:00Z</dcterms:modified>
</cp:coreProperties>
</file>